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52678" w14:textId="25A77FA9" w:rsidR="00F635E4" w:rsidRDefault="00AD3566"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44A69A70" wp14:editId="55D2AD60">
            <wp:simplePos x="0" y="0"/>
            <wp:positionH relativeFrom="page">
              <wp:align>right</wp:align>
            </wp:positionH>
            <wp:positionV relativeFrom="page">
              <wp:align>top</wp:align>
            </wp:positionV>
            <wp:extent cx="7773271" cy="1004263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3271" cy="100426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44379594" wp14:editId="134DD1D7">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9D090A"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5AC548F8" w14:textId="77777777" w:rsidR="008C3571" w:rsidRPr="008C3571" w:rsidRDefault="008C3571" w:rsidP="008C3571">
      <w:pPr>
        <w:spacing w:line="247" w:lineRule="auto"/>
        <w:jc w:val="center"/>
        <w:outlineLvl w:val="0"/>
        <w:rPr>
          <w:rFonts w:eastAsia="Times New Roman"/>
          <w:b/>
          <w:bCs/>
          <w:kern w:val="36"/>
          <w:sz w:val="32"/>
          <w:szCs w:val="32"/>
        </w:rPr>
      </w:pPr>
      <w:r w:rsidRPr="008C3571">
        <w:rPr>
          <w:rFonts w:eastAsia="Times New Roman"/>
          <w:b/>
          <w:bCs/>
          <w:kern w:val="36"/>
          <w:sz w:val="32"/>
          <w:szCs w:val="32"/>
        </w:rPr>
        <w:lastRenderedPageBreak/>
        <w:t>Amos 1 Teaching Points and Bible Study Questions</w:t>
      </w:r>
    </w:p>
    <w:p w14:paraId="5D8D2CC1" w14:textId="71A730E8"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Universality of God's Justice</w:t>
      </w:r>
    </w:p>
    <w:p w14:paraId="0BFAE014"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In Amos 1, we see that God's justice is not limited to Israel alone. The Lord declares His judgments against the nations surrounding Israel, emphasizing that His standards apply to all. As it is written, "For three transgressions of Damascus, and for four, I will not revoke the punishment" (Amos 1:3). This reminds us that God's justice is universal, and His righteousness extends to every corner of the earth. We are called to live justly, knowing that God sees and judges all actions.</w:t>
      </w:r>
    </w:p>
    <w:p w14:paraId="32730B53"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apply the concept of God's universal justice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justice can influence your perspective on global issues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fairness and justice in your community, reflecting God's principles? </w:t>
      </w:r>
    </w:p>
    <w:p w14:paraId="02864181"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Sin</w:t>
      </w:r>
    </w:p>
    <w:p w14:paraId="738B96E0"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1 vividly illustrates that sin has consequences. The repeated phrase, "For three transgressions... and for four," underscores the idea that persistent sin leads to inevitable judgment. This serves as a powerful reminder that our actions have repercussions, and we must strive to live in accordance with God's will. As believers, we are encouraged to repent and seek forgiveness, knowing that "if we confess our sins, He is faithful and just to forgive us" (1 John 1:9).</w:t>
      </w:r>
    </w:p>
    <w:p w14:paraId="4D28053D"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recognizing the consequences of sin in Amos 1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justice in response to sin,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destructive patterns of sin highlighted in Amos 1? </w:t>
      </w:r>
    </w:p>
    <w:p w14:paraId="0D1B2CA9"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266EFB"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477DB034" w14:textId="77777777" w:rsidR="008C3571" w:rsidRDefault="008C3571" w:rsidP="008C3571">
      <w:pPr>
        <w:spacing w:line="247" w:lineRule="auto"/>
        <w:rPr>
          <w:rFonts w:eastAsia="Times New Roman"/>
          <w:b/>
          <w:bCs/>
          <w:kern w:val="0"/>
          <w:sz w:val="21"/>
          <w:szCs w:val="21"/>
        </w:rPr>
      </w:pPr>
    </w:p>
    <w:p w14:paraId="135DDB4A" w14:textId="337C6D66"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God's Sovereignty Over Nations</w:t>
      </w:r>
    </w:p>
    <w:p w14:paraId="12B26F77"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The book of Amos highlights God's sovereignty over all nations. He is not a distant deity but actively involved in the affairs of the world. "I will send fire upon the house of Hazael," declares the Lord (Amos 1:4), demonstrating His control over the rise and fall of kingdoms. This reassures us that no matter the chaos in the world, God remains in control, guiding history according to His divine plan.</w:t>
      </w:r>
    </w:p>
    <w:p w14:paraId="626AE9F1"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perspective on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over nations can impact your personal sense of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sovereign plans for your community? </w:t>
      </w:r>
    </w:p>
    <w:p w14:paraId="3A9DA7DB"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Accountability</w:t>
      </w:r>
    </w:p>
    <w:p w14:paraId="4D3D4636"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1 teaches us that everyone is accountable to God, regardless of their status or power. The judgments pronounced against the nations show that no one is exempt from God's scrutiny. "I will not revoke the punishment," the Lord says repeatedly, emphasizing the certainty of His justice (Amos 1:3). This calls us to live with integrity, knowing that we are accountable to a holy and righteous God.</w:t>
      </w:r>
    </w:p>
    <w:p w14:paraId="42BB74A9"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we ensure accountability in our community to prevent injustice like those mentioned in Amos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for leaders, as seen in the judgments against nations in Amos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hold yourself accountable in your daily actions and decisions? </w:t>
      </w:r>
    </w:p>
    <w:p w14:paraId="41379DBB"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B09A17"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691859A9" w14:textId="77777777" w:rsidR="008C3571" w:rsidRDefault="008C3571" w:rsidP="008C3571">
      <w:pPr>
        <w:spacing w:line="247" w:lineRule="auto"/>
        <w:rPr>
          <w:rFonts w:eastAsia="Times New Roman"/>
          <w:b/>
          <w:bCs/>
          <w:kern w:val="0"/>
          <w:sz w:val="21"/>
          <w:szCs w:val="21"/>
        </w:rPr>
      </w:pPr>
    </w:p>
    <w:p w14:paraId="2C775894" w14:textId="1F144E9B"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Call to Righteousness</w:t>
      </w:r>
    </w:p>
    <w:p w14:paraId="798DEFCB"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The judgments in Amos 1 serve as a call to righteousness. The nations are condemned for their cruelty and injustice, reminding us of the importance of living uprightly. As followers of Christ, we are called to be "the light of the world" (Matthew 5:14), reflecting God's righteousness in our actions and interactions with others.</w:t>
      </w:r>
    </w:p>
    <w:p w14:paraId="757F2C8A" w14:textId="77777777" w:rsidR="008C3571" w:rsidRDefault="008C3571" w:rsidP="008C3571">
      <w:pPr>
        <w:spacing w:line="247" w:lineRule="auto"/>
      </w:pPr>
      <w:r w:rsidRPr="00F6333B">
        <w:rPr>
          <w:rFonts w:eastAsia="Times New Roman"/>
          <w:kern w:val="0"/>
          <w:sz w:val="21"/>
          <w:szCs w:val="21"/>
        </w:rPr>
        <w:t>1. How can you apply Amos's call to righteousness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is emphasized as crucial in Amos 1, and how does it affect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actions align with the call to righteousness in Amos 1?</w:t>
      </w:r>
    </w:p>
    <w:p w14:paraId="73A365B7" w14:textId="665211BB"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Prophetic Voices</w:t>
      </w:r>
    </w:p>
    <w:p w14:paraId="5E8216B7"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a humble shepherd, was chosen by God to deliver His message to the nations. This underscores the power of prophetic voices to bring about change and call people back to God. "The Lord roars from Zion," Amos declares, showing the authority of God's word (Amos 1:2). We are reminded that God can use anyone, regardless of their background, to fulfill His purposes.</w:t>
      </w:r>
    </w:p>
    <w:p w14:paraId="3FAE406C"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recognize and respond to modern prophetic voices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prophetic voices are often met with resistance or skepticism?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amplify the impact of prophetic messages in your daily life? </w:t>
      </w:r>
    </w:p>
    <w:p w14:paraId="6D5D2420"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E2EEBC"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0EA6EB98" w14:textId="77777777" w:rsidR="008C3571" w:rsidRDefault="008C3571" w:rsidP="008C3571">
      <w:pPr>
        <w:spacing w:line="247" w:lineRule="auto"/>
        <w:rPr>
          <w:rFonts w:eastAsia="Times New Roman"/>
          <w:b/>
          <w:bCs/>
          <w:kern w:val="0"/>
          <w:sz w:val="21"/>
          <w:szCs w:val="21"/>
        </w:rPr>
      </w:pPr>
    </w:p>
    <w:p w14:paraId="1AEA5630" w14:textId="55ED60C9"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Need for Repentance</w:t>
      </w:r>
    </w:p>
    <w:p w14:paraId="2AF938F2"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The judgments in Amos 1 highlight the need for repentance. The nations are condemned for their persistent sin, urging us to turn away from wrongdoing and seek God's mercy. "Repent, for the kingdom of heaven is near," Jesus proclaimed (Matthew 4:17). This call to repentance is timeless, inviting us to align our lives with God's will.</w:t>
      </w:r>
    </w:p>
    <w:p w14:paraId="360A56A9"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recognizing our own transgressions lead us to genuine repentance and change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justice and repentance in Amos 1,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a repentant heart in your community? </w:t>
      </w:r>
    </w:p>
    <w:p w14:paraId="45AB5475"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Divine Judgment</w:t>
      </w:r>
    </w:p>
    <w:p w14:paraId="58D3D5C8"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1 presents a sobering picture of divine judgment. The vivid imagery of fire and destruction serves as a warning of the seriousness of sin. "I will send fire upon the walls of Gaza," the Lord declares (Amos 1:7). This reminds us that God's judgment is real and should not be taken lightly. It calls us to live in reverence and awe of His holiness.</w:t>
      </w:r>
    </w:p>
    <w:p w14:paraId="51BD4C39"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understanding divine judgment in Amos 1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divine judgment is important for personal and community accountability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Amos 1 about responding to warnings of judgment in your own life? </w:t>
      </w:r>
    </w:p>
    <w:p w14:paraId="4DD6A646"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5E308E"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56E09C58" w14:textId="77777777" w:rsidR="008C3571" w:rsidRDefault="008C3571" w:rsidP="008C3571">
      <w:pPr>
        <w:spacing w:line="247" w:lineRule="auto"/>
        <w:rPr>
          <w:rFonts w:eastAsia="Times New Roman"/>
          <w:b/>
          <w:bCs/>
          <w:kern w:val="0"/>
          <w:sz w:val="21"/>
          <w:szCs w:val="21"/>
        </w:rPr>
      </w:pPr>
    </w:p>
    <w:p w14:paraId="6621F621" w14:textId="6A799F49"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Hope of Redemption</w:t>
      </w:r>
    </w:p>
    <w:p w14:paraId="3FEC3E82"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While Amos 1 focuses on judgment, it also points to the hope of redemption. God's justice is tempered with mercy, and His desire is for all to come to repentance. "The Lord is not slow in keeping His promise... but is patient with you, not wanting anyone to perish" (2 Peter 3:9). This hope encourages us to seek God's grace and share the message of salvation with others.</w:t>
      </w:r>
    </w:p>
    <w:p w14:paraId="6526D7FE"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recognizing God's judgment in Amos 1 inspire hope for personal redemption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align with God's redemptive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justice in Amos 1 motivate you to seek redemption in your community? </w:t>
      </w:r>
    </w:p>
    <w:p w14:paraId="1E391227"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the Gospel</w:t>
      </w:r>
    </w:p>
    <w:p w14:paraId="0E7A24B5"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Finally, Amos 1 reminds us of the urgency of the gospel message. The impending judgments highlight the need for people to hear and respond to God's call. As believers, we are commissioned to "go and make disciples of all nations" (Matthew 28:19), sharing the good news of Jesus Christ with a world in need of His saving grace. Let us be bold in proclaiming the gospel, knowing that it is the power of God for salvation to everyone who believes.</w:t>
      </w:r>
    </w:p>
    <w:p w14:paraId="7EDEF29E" w14:textId="77777777" w:rsidR="008C3571" w:rsidRPr="001B37DC" w:rsidRDefault="008C3571" w:rsidP="008C3571">
      <w:pPr>
        <w:spacing w:line="247" w:lineRule="auto"/>
        <w:rPr>
          <w:rFonts w:eastAsia="Times New Roman"/>
          <w:kern w:val="0"/>
          <w:sz w:val="21"/>
          <w:szCs w:val="21"/>
        </w:rPr>
      </w:pPr>
      <w:r w:rsidRPr="00F6333B">
        <w:rPr>
          <w:rFonts w:eastAsia="Times New Roman"/>
          <w:kern w:val="0"/>
          <w:sz w:val="21"/>
          <w:szCs w:val="21"/>
        </w:rPr>
        <w:t>1. How can you apply the urgency of Amos's message to sharing the Gospel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urgency is crucial in addressing injustice and spreading the Gospel?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prioritize the Gospel in your daily interactions?</w:t>
      </w:r>
      <w:r w:rsidRPr="001B37DC">
        <w:br w:type="page"/>
      </w:r>
    </w:p>
    <w:p w14:paraId="4A0E8073" w14:textId="77777777" w:rsidR="008C3571" w:rsidRPr="008C3571" w:rsidRDefault="008C3571" w:rsidP="008C3571">
      <w:pPr>
        <w:spacing w:line="247" w:lineRule="auto"/>
        <w:jc w:val="center"/>
        <w:outlineLvl w:val="0"/>
        <w:rPr>
          <w:rFonts w:eastAsia="Times New Roman"/>
          <w:b/>
          <w:bCs/>
          <w:kern w:val="36"/>
          <w:sz w:val="32"/>
          <w:szCs w:val="32"/>
        </w:rPr>
      </w:pPr>
      <w:r w:rsidRPr="008C3571">
        <w:rPr>
          <w:rFonts w:eastAsia="Times New Roman"/>
          <w:b/>
          <w:bCs/>
          <w:kern w:val="36"/>
          <w:sz w:val="32"/>
          <w:szCs w:val="32"/>
        </w:rPr>
        <w:t>Amos 2 Teaching Points and Bible Study Questions</w:t>
      </w:r>
    </w:p>
    <w:p w14:paraId="296288BB" w14:textId="36ED20C3"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Consequences of Injustice</w:t>
      </w:r>
    </w:p>
    <w:p w14:paraId="44243650"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2 reminds us that God takes injustice seriously. The chapter begins with a series of judgments against nations for their transgressions, highlighting that God sees and responds to the mistreatment of others. As it is written, "For three transgressions of Moab, even four, I will not revoke My judgment" (Amos 2:1). This serves as a powerful reminder that our actions towards others matter deeply to God, and we are called to act justly in all our dealings.</w:t>
      </w:r>
    </w:p>
    <w:p w14:paraId="3C4486BC"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address injustice in your community to prevent consequences like those in Amos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ignoring injustice leads to societal downfall, as seen in Amos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fairness and justice in your daily interactions? </w:t>
      </w:r>
    </w:p>
    <w:p w14:paraId="2BF1B4D0"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Keeping Promises</w:t>
      </w:r>
    </w:p>
    <w:p w14:paraId="72B25338"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The people of Judah are condemned for rejecting the law of the Lord and not keeping His statutes. "They have been led astray by the lies their fathers followed" (Amos 2:4). This teaches us the importance of faithfulness to God's Word and the promises we make. In our daily lives, let us strive to be people of integrity, honoring our commitments both to God and to others.</w:t>
      </w:r>
    </w:p>
    <w:p w14:paraId="3E2F8C5F"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ensure you keep promises in your daily interactions, reflecting Amos 2's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breaking promises impacts relationships, as seen in Amos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promise-keeping in your personal and professional life? </w:t>
      </w:r>
    </w:p>
    <w:p w14:paraId="48BE70D3"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FFF5F5"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32753C7F" w14:textId="77777777" w:rsidR="008C3571" w:rsidRDefault="008C3571" w:rsidP="008C3571">
      <w:pPr>
        <w:spacing w:line="247" w:lineRule="auto"/>
        <w:rPr>
          <w:rFonts w:eastAsia="Times New Roman"/>
          <w:b/>
          <w:bCs/>
          <w:kern w:val="0"/>
          <w:sz w:val="21"/>
          <w:szCs w:val="21"/>
        </w:rPr>
      </w:pPr>
    </w:p>
    <w:p w14:paraId="4128EA42" w14:textId="118B9239"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Dangers of Complacency</w:t>
      </w:r>
    </w:p>
    <w:p w14:paraId="59AFC655"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Israel's complacency is called out as they are rebuked for their sins. They had become comfortable in their ways, ignoring the needs of the poor and the oppressed. "They sell the righteous for silver and the needy for a pair of sandals" (Amos 2:6). This is a wake-up call to examine our own lives and ensure we are not turning a blind eye to those in need around us.</w:t>
      </w:r>
    </w:p>
    <w:p w14:paraId="47589B59"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identify and address areas of complacency in your spiritual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complacency can lead to injustice and neglect of others' needs?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prevent complacency in your community or church? </w:t>
      </w:r>
    </w:p>
    <w:p w14:paraId="2D4C7176"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Righteous Living</w:t>
      </w:r>
    </w:p>
    <w:p w14:paraId="68A98452"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2 emphasizes the need for righteous living, as God holds His people to a higher standard. The Israelites are criticized for their moral failures, reminding us that our actions should reflect our faith. "They trample the heads of the poor on the dust of the earth and deny justice to the oppressed" (Amos 2:7). Let us strive to live in a way that honors God and uplifts those around us.</w:t>
      </w:r>
    </w:p>
    <w:p w14:paraId="4A46306E"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apply Amos 2's call to justice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righteousness in Amos 2, and how can this shape your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the call to righteous living in Amos 2? </w:t>
      </w:r>
    </w:p>
    <w:p w14:paraId="1D5D65D6"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7BE881"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57B32CE4" w14:textId="77777777" w:rsidR="008C3571" w:rsidRDefault="008C3571" w:rsidP="008C3571">
      <w:pPr>
        <w:spacing w:line="247" w:lineRule="auto"/>
        <w:rPr>
          <w:rFonts w:eastAsia="Times New Roman"/>
          <w:b/>
          <w:bCs/>
          <w:kern w:val="0"/>
          <w:sz w:val="21"/>
          <w:szCs w:val="21"/>
        </w:rPr>
      </w:pPr>
    </w:p>
    <w:p w14:paraId="01BCC25B" w14:textId="1593871D"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Power of Accountability</w:t>
      </w:r>
    </w:p>
    <w:p w14:paraId="4178E118"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God holds the nations accountable for their actions, demonstrating that no one is beyond His reach. This accountability is a reminder that we are all responsible for our actions and will one day answer to God. "I will send fire upon Judah to consume the citadels of Jerusalem" (Amos 2:5). Let this inspire us to live with integrity and purpose, knowing that our lives are under God's watchful eye.</w:t>
      </w:r>
    </w:p>
    <w:p w14:paraId="0121F4E6" w14:textId="77777777" w:rsidR="008C3571" w:rsidRDefault="008C3571" w:rsidP="008C3571">
      <w:pPr>
        <w:spacing w:line="247" w:lineRule="auto"/>
      </w:pPr>
      <w:r w:rsidRPr="00F6333B">
        <w:rPr>
          <w:rFonts w:eastAsia="Times New Roman"/>
          <w:kern w:val="0"/>
          <w:sz w:val="21"/>
          <w:szCs w:val="21"/>
        </w:rPr>
        <w:t>1. How can you apply accountability in your community to prevent injustice like in Amos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for maintaining integrity in personal and communal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accountability in your daily actions and decisions?</w:t>
      </w:r>
    </w:p>
    <w:p w14:paraId="65A5EE47" w14:textId="552B81DE"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Idolatry</w:t>
      </w:r>
    </w:p>
    <w:p w14:paraId="29B30B63"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The Israelites are condemned for their idolatry, having turned away from God to worship false gods. "They lie down beside every altar on garments taken in pledge" (Amos 2:8). This serves as a warning against allowing anything to take the place of God in our hearts. Let us remain steadfast in our devotion, ensuring that God remains the center of our lives.</w:t>
      </w:r>
    </w:p>
    <w:p w14:paraId="54C89687"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recognizing modern idols help you prioritize your relationship with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avoid the consequences of idolatry?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idolatry lead to societal consequences, and how can you address this in your community? </w:t>
      </w:r>
    </w:p>
    <w:p w14:paraId="7B3CE4A3"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D11E76"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4AAE65EE" w14:textId="77777777" w:rsidR="008C3571" w:rsidRDefault="008C3571" w:rsidP="008C3571">
      <w:pPr>
        <w:spacing w:line="247" w:lineRule="auto"/>
        <w:rPr>
          <w:rFonts w:eastAsia="Times New Roman"/>
          <w:b/>
          <w:bCs/>
          <w:kern w:val="0"/>
          <w:sz w:val="21"/>
          <w:szCs w:val="21"/>
        </w:rPr>
      </w:pPr>
    </w:p>
    <w:p w14:paraId="2E439069" w14:textId="468A821D"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Importance of Humility</w:t>
      </w:r>
    </w:p>
    <w:p w14:paraId="7107DE0A"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2 highlights the pride of the Israelites, who believed they were untouchable. Their arrogance led to their downfall, reminding us of the importance of humility. "Yet I destroyed the Amorite before them, whose height was like the cedars" (Amos 2:9). Let us remember that all we have is from God, and we should walk humbly with Him.</w:t>
      </w:r>
    </w:p>
    <w:p w14:paraId="55DE13ED"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practicing humility prevent the injustices mentioned in Amos 2 from occurring in our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in acknowledging and correcting our wrongdoings, as seen in Amos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humility in your daily interactions to avoid the prideful behaviors condemned in Amos 2? </w:t>
      </w:r>
    </w:p>
    <w:p w14:paraId="43AF5353"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Prophets</w:t>
      </w:r>
    </w:p>
    <w:p w14:paraId="381C6408"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God sent prophets to guide and warn His people, yet they were often ignored. "I raised up prophets from your sons and Nazirites from your young men" (Amos 2:11). This underscores the importance of listening to those God places in our lives to guide us. Let us be open to the wisdom and correction that comes from godly counsel.</w:t>
      </w:r>
    </w:p>
    <w:p w14:paraId="34364852"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discern and respond to modern-day prophetic voices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prophets to communicate difficult truths, and how should we react?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Amos about courageously speaking truth in challenging situations today? </w:t>
      </w:r>
    </w:p>
    <w:p w14:paraId="6EC2F1A6"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4D0F7D"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005DE41F" w14:textId="77777777" w:rsidR="008C3571" w:rsidRDefault="008C3571" w:rsidP="008C3571">
      <w:pPr>
        <w:spacing w:line="247" w:lineRule="auto"/>
        <w:rPr>
          <w:rFonts w:eastAsia="Times New Roman"/>
          <w:b/>
          <w:bCs/>
          <w:kern w:val="0"/>
          <w:sz w:val="21"/>
          <w:szCs w:val="21"/>
        </w:rPr>
      </w:pPr>
    </w:p>
    <w:p w14:paraId="21813B39" w14:textId="4F580FAB"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Need for Repentance</w:t>
      </w:r>
    </w:p>
    <w:p w14:paraId="75C9AD7B"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2 calls for repentance, as God desires His people to turn back to Him. Despite their sins, there is always an opportunity for redemption. "But you made the Nazirites drink wine and commanded the prophets not to prophesy" (Amos 2:12). Let us be quick to repent and seek God's forgiveness, knowing that He is always ready to welcome us back.</w:t>
      </w:r>
    </w:p>
    <w:p w14:paraId="5511353A"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recognizing past mistakes in Amos 2 inspire your personal journey towards repentance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wrongdoing is crucial for genuine repentance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meaningful change in your community? </w:t>
      </w:r>
    </w:p>
    <w:p w14:paraId="1033E17E"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315E5612"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Finally, Amos 2 reassures us of God's sovereignty over all nations. Despite the chaos and sin in the world, God remains in control. "Behold, I am weighed down by you, as a wagon is weighed down when filled with sheaves" (Amos 2:13). This assurance gives us peace and confidence, knowing that God is working all things for His glory and our good. Let us trust in His perfect plan and timing.</w:t>
      </w:r>
    </w:p>
    <w:p w14:paraId="0B18CC54" w14:textId="77777777" w:rsidR="008C3571" w:rsidRPr="001B37DC" w:rsidRDefault="008C3571" w:rsidP="008C3571">
      <w:pPr>
        <w:spacing w:line="247" w:lineRule="auto"/>
        <w:rPr>
          <w:rFonts w:eastAsia="Times New Roman"/>
          <w:kern w:val="0"/>
          <w:sz w:val="21"/>
          <w:szCs w:val="21"/>
        </w:rPr>
      </w:pPr>
      <w:r w:rsidRPr="00F6333B">
        <w:rPr>
          <w:rFonts w:eastAsia="Times New Roman"/>
          <w:kern w:val="0"/>
          <w:sz w:val="21"/>
          <w:szCs w:val="21"/>
        </w:rPr>
        <w:t>1. How can recognizing God's sovereignty in Amos 2 influence your response to injustice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helps in dealing with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trust God's sovereignty when facing uncertainty in your life?</w:t>
      </w:r>
      <w:r w:rsidRPr="001B37DC">
        <w:br w:type="page"/>
      </w:r>
    </w:p>
    <w:p w14:paraId="5163798C" w14:textId="77777777" w:rsidR="008C3571" w:rsidRPr="008C3571" w:rsidRDefault="008C3571" w:rsidP="008C3571">
      <w:pPr>
        <w:spacing w:line="247" w:lineRule="auto"/>
        <w:jc w:val="center"/>
        <w:outlineLvl w:val="0"/>
        <w:rPr>
          <w:rFonts w:eastAsia="Times New Roman"/>
          <w:b/>
          <w:bCs/>
          <w:kern w:val="36"/>
          <w:sz w:val="32"/>
          <w:szCs w:val="32"/>
        </w:rPr>
      </w:pPr>
      <w:r w:rsidRPr="008C3571">
        <w:rPr>
          <w:rFonts w:eastAsia="Times New Roman"/>
          <w:b/>
          <w:bCs/>
          <w:kern w:val="36"/>
          <w:sz w:val="32"/>
          <w:szCs w:val="32"/>
        </w:rPr>
        <w:t>Amos 3 Teaching Points and Bible Study Questions</w:t>
      </w:r>
    </w:p>
    <w:p w14:paraId="703AD130" w14:textId="2D053A4D"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Power of Agreement</w:t>
      </w:r>
    </w:p>
    <w:p w14:paraId="1B781CC5"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 xml:space="preserve">Amos 3:3 asks, "Can two </w:t>
      </w:r>
      <w:proofErr w:type="gramStart"/>
      <w:r w:rsidRPr="00F6333B">
        <w:rPr>
          <w:rFonts w:eastAsia="Times New Roman"/>
          <w:kern w:val="0"/>
          <w:sz w:val="21"/>
          <w:szCs w:val="21"/>
        </w:rPr>
        <w:t>walk</w:t>
      </w:r>
      <w:proofErr w:type="gramEnd"/>
      <w:r w:rsidRPr="00F6333B">
        <w:rPr>
          <w:rFonts w:eastAsia="Times New Roman"/>
          <w:kern w:val="0"/>
          <w:sz w:val="21"/>
          <w:szCs w:val="21"/>
        </w:rPr>
        <w:t xml:space="preserve"> together without agreeing where to go?" This verse highlights the importance of unity and agreement in our relationships. Just as two people must agree on their direction to walk together, we must align our lives with God's will to walk in harmony with Him. This lesson encourages us to seek God's guidance in our decisions and to ensure our actions are in line with His Word.</w:t>
      </w:r>
    </w:p>
    <w:p w14:paraId="69F46EA1"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aligning with others in agreement strengthen your community's impact and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mutual understanding is crucial for achieving shared goals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agreements reflect shared values and intentions? </w:t>
      </w:r>
    </w:p>
    <w:p w14:paraId="6145181D"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Certainty of God's Revelation</w:t>
      </w:r>
    </w:p>
    <w:p w14:paraId="32BAF384"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In Amos 3:7, we read, "Surely the Lord GOD does nothing without revealing His plan to His servants the prophets." This assures us that God communicates His plans and purposes to those who seek Him. We can trust that God will reveal His will to us through Scripture and prayer, guiding us in our daily lives. This lesson reminds us to stay attentive to God's voice and be open to His revelations.</w:t>
      </w:r>
    </w:p>
    <w:p w14:paraId="491CE6C5"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recognize and respond to God's revelations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trust in the certainty of God's messages?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attentive to God's revelations? </w:t>
      </w:r>
    </w:p>
    <w:p w14:paraId="0AB822DE"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3590CC"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1E2C5982" w14:textId="77777777" w:rsidR="008C3571" w:rsidRDefault="008C3571" w:rsidP="008C3571">
      <w:pPr>
        <w:spacing w:line="247" w:lineRule="auto"/>
        <w:rPr>
          <w:rFonts w:eastAsia="Times New Roman"/>
          <w:b/>
          <w:bCs/>
          <w:kern w:val="0"/>
          <w:sz w:val="21"/>
          <w:szCs w:val="21"/>
        </w:rPr>
      </w:pPr>
    </w:p>
    <w:p w14:paraId="74CDE8E8" w14:textId="6700A0F9"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Call to Listen</w:t>
      </w:r>
    </w:p>
    <w:p w14:paraId="1A6D0837"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3:1 begins with a call to hear: "Hear this word that the LORD has spoken against you, O children of Israel." Listening is a crucial part of our relationship with God. We are encouraged to be attentive to His Word and to listen actively, not just with our ears but with our hearts. This lesson challenges us to prioritize time in Scripture and prayer, allowing God's voice to shape our lives.</w:t>
      </w:r>
    </w:p>
    <w:p w14:paraId="63E0EA3D"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actively listen to God's warnings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heed God's call before facing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hear and respond to God's voice? </w:t>
      </w:r>
    </w:p>
    <w:p w14:paraId="46871235"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Sin</w:t>
      </w:r>
    </w:p>
    <w:p w14:paraId="46D2523F"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 xml:space="preserve">Amos 3:2 states, "You only have I chosen of all the families of the earth;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I will punish you for all your iniquities." This verse reminds us that with great privilege comes great responsibility. As God's chosen people, we are called to live righteously. When we stray, there are consequences. This lesson serves as a reminder to live in obedience to God's commands, knowing that our actions have repercussions.</w:t>
      </w:r>
    </w:p>
    <w:p w14:paraId="0DAA104F"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recognizing the consequences of sin in Amos 3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judgment in Amos 3 is crucial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pitfalls of sin highlighted in Amos 3? </w:t>
      </w:r>
    </w:p>
    <w:p w14:paraId="15FEF65A"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6C52A6"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5D7A28C3" w14:textId="77777777" w:rsidR="008C3571" w:rsidRDefault="008C3571" w:rsidP="008C3571">
      <w:pPr>
        <w:spacing w:line="247" w:lineRule="auto"/>
        <w:rPr>
          <w:rFonts w:eastAsia="Times New Roman"/>
          <w:b/>
          <w:bCs/>
          <w:kern w:val="0"/>
          <w:sz w:val="21"/>
          <w:szCs w:val="21"/>
        </w:rPr>
      </w:pPr>
    </w:p>
    <w:p w14:paraId="50405CDF" w14:textId="07AB9B86"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Importance of Accountability</w:t>
      </w:r>
    </w:p>
    <w:p w14:paraId="5037BD5D"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In Amos 3:10, it is written, "They do not know how to do right," declares the LORD, "those who store up violence and destruction in their citadels." This highlights the need for accountability in our lives. We must surround ourselves with fellow believers who can encourage us to live according to God's standards. This lesson emphasizes the value of community and accountability in maintaining a righteous path.</w:t>
      </w:r>
    </w:p>
    <w:p w14:paraId="5EF80211" w14:textId="77777777" w:rsidR="008C3571" w:rsidRDefault="008C3571" w:rsidP="008C3571">
      <w:pPr>
        <w:spacing w:line="247" w:lineRule="auto"/>
      </w:pPr>
      <w:r w:rsidRPr="00F6333B">
        <w:rPr>
          <w:rFonts w:eastAsia="Times New Roman"/>
          <w:kern w:val="0"/>
          <w:sz w:val="21"/>
          <w:szCs w:val="21"/>
        </w:rPr>
        <w:t>1. How can you ensure accountability in your community to prevent injustice, as highlighted in Amos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for maintaining integrity in personal and communal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would you take to hold yourself accountable in your spiritual and daily life?</w:t>
      </w:r>
    </w:p>
    <w:p w14:paraId="13B46DC8" w14:textId="08AC8F09"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God's Judgment</w:t>
      </w:r>
    </w:p>
    <w:p w14:paraId="0BE451B9"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3:11 warns, "An enemy will overrun the land; he will pull down your strongholds and plunder your fortresses." This verse serves as a sobering reminder of God's judgment. While God is loving and merciful, He is also just. This lesson encourages us to live with an awareness of God's holiness and to strive for a life that honors Him, knowing that His judgment is real.</w:t>
      </w:r>
    </w:p>
    <w:p w14:paraId="511FE54C"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prepare your community for the reality of God's judgment as described in Amos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judgment in Amos 3 is crucial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actions can you take to align your life with God's expectations to avoid judgment? </w:t>
      </w:r>
    </w:p>
    <w:p w14:paraId="63642F73"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8C0711"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6B9476C2" w14:textId="77777777" w:rsidR="008C3571" w:rsidRDefault="008C3571" w:rsidP="008C3571">
      <w:pPr>
        <w:spacing w:line="247" w:lineRule="auto"/>
        <w:rPr>
          <w:rFonts w:eastAsia="Times New Roman"/>
          <w:b/>
          <w:bCs/>
          <w:kern w:val="0"/>
          <w:sz w:val="21"/>
          <w:szCs w:val="21"/>
        </w:rPr>
      </w:pPr>
    </w:p>
    <w:p w14:paraId="4FAC6C33" w14:textId="7FF816ED"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Call to Repentance</w:t>
      </w:r>
    </w:p>
    <w:p w14:paraId="24BFC755"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 xml:space="preserve">Amos 3:12 offers a glimpse of hope: "As a shepherd </w:t>
      </w:r>
      <w:proofErr w:type="gramStart"/>
      <w:r w:rsidRPr="00F6333B">
        <w:rPr>
          <w:rFonts w:eastAsia="Times New Roman"/>
          <w:kern w:val="0"/>
          <w:sz w:val="21"/>
          <w:szCs w:val="21"/>
        </w:rPr>
        <w:t>rescues</w:t>
      </w:r>
      <w:proofErr w:type="gramEnd"/>
      <w:r w:rsidRPr="00F6333B">
        <w:rPr>
          <w:rFonts w:eastAsia="Times New Roman"/>
          <w:kern w:val="0"/>
          <w:sz w:val="21"/>
          <w:szCs w:val="21"/>
        </w:rPr>
        <w:t xml:space="preserve"> from the mouth of the lion only two leg bones or a piece of an ear, so will the Israelites be rescued." This imagery of rescue points to the possibility of redemption. God desires repentance and offers salvation to those who turn back to Him. This lesson invites us to examine our hearts and seek God's forgiveness, embracing the grace He offers.</w:t>
      </w:r>
    </w:p>
    <w:p w14:paraId="6C4EC372"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recognizing God's warnings in your life lead to genuine repentance and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heed calls for repentance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call for repentance? </w:t>
      </w:r>
    </w:p>
    <w:p w14:paraId="24ACD5C4"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Prophets</w:t>
      </w:r>
    </w:p>
    <w:p w14:paraId="159182AB"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3:8 declares, "The lion has roared—who will not fear? The Sovereign LORD has spoken—who can but prophesy?" Prophets play a crucial role in delivering God's messages. This lesson reminds us of the importance of speaking truth and sharing God's Word with others. We are called to be bold in our faith, proclaiming the gospel and living as witnesses to God's truth.</w:t>
      </w:r>
    </w:p>
    <w:p w14:paraId="0A4E9205"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discern and respond to modern-day prophetic voices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prophets to communicate warnings and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receptive to prophetic messages in your life? </w:t>
      </w:r>
    </w:p>
    <w:p w14:paraId="53BBE11D"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F0D5D4"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29BED441" w14:textId="77777777" w:rsidR="008C3571" w:rsidRDefault="008C3571" w:rsidP="008C3571">
      <w:pPr>
        <w:spacing w:line="247" w:lineRule="auto"/>
        <w:rPr>
          <w:rFonts w:eastAsia="Times New Roman"/>
          <w:b/>
          <w:bCs/>
          <w:kern w:val="0"/>
          <w:sz w:val="21"/>
          <w:szCs w:val="21"/>
        </w:rPr>
      </w:pPr>
    </w:p>
    <w:p w14:paraId="034490A1" w14:textId="1F480A46"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Assurance of God's Sovereignty</w:t>
      </w:r>
    </w:p>
    <w:p w14:paraId="786D168C"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3:6 asks, "If a trumpet sounds in a city, will the people not tremble? If calamity comes to a city, has not the LORD caused it?" This verse reassures us of God's sovereignty over all events. Even in times of trouble, we can trust that God is in control. This lesson encourages us to find peace in God's sovereignty, knowing that He works all things for the good of those who love Him.</w:t>
      </w:r>
    </w:p>
    <w:p w14:paraId="0C07038F"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recognizing God's sovereignty in Amos 3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provides comfort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sovereignty more fully in your life? </w:t>
      </w:r>
    </w:p>
    <w:p w14:paraId="04203163"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Obedience</w:t>
      </w:r>
    </w:p>
    <w:p w14:paraId="62134B6D"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3:9 calls out, "Proclaim to the fortresses of Ashdod and to the fortresses of Egypt: 'Assemble yourselves on the mountains of Samaria; see the great unrest within her and the oppression among her people.'" This call to action underscores the urgency of obedience. We are urged to respond promptly to God's commands, recognizing the impact of our obedience on ourselves and others. This lesson inspires us to act swiftly in following God's will, trusting in His perfect timing.</w:t>
      </w:r>
    </w:p>
    <w:p w14:paraId="194171BC" w14:textId="77777777" w:rsidR="008C3571" w:rsidRPr="001B37DC" w:rsidRDefault="008C3571" w:rsidP="008C3571">
      <w:pPr>
        <w:spacing w:line="247" w:lineRule="auto"/>
        <w:rPr>
          <w:rFonts w:eastAsia="Times New Roman"/>
          <w:kern w:val="0"/>
          <w:sz w:val="21"/>
          <w:szCs w:val="21"/>
        </w:rPr>
      </w:pPr>
      <w:r w:rsidRPr="00F6333B">
        <w:rPr>
          <w:rFonts w:eastAsia="Times New Roman"/>
          <w:kern w:val="0"/>
          <w:sz w:val="21"/>
          <w:szCs w:val="21"/>
        </w:rPr>
        <w:t>1. How can you prioritize obedience to God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immediate obedience to God's guidance is crucial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actions align with God's expectations?</w:t>
      </w:r>
      <w:r w:rsidRPr="001B37DC">
        <w:br w:type="page"/>
      </w:r>
    </w:p>
    <w:p w14:paraId="7EB50AAA" w14:textId="77777777" w:rsidR="008C3571" w:rsidRPr="008C3571" w:rsidRDefault="008C3571" w:rsidP="008C3571">
      <w:pPr>
        <w:spacing w:line="247" w:lineRule="auto"/>
        <w:jc w:val="center"/>
        <w:outlineLvl w:val="0"/>
        <w:rPr>
          <w:rFonts w:eastAsia="Times New Roman"/>
          <w:b/>
          <w:bCs/>
          <w:kern w:val="36"/>
          <w:sz w:val="32"/>
          <w:szCs w:val="32"/>
        </w:rPr>
      </w:pPr>
      <w:r w:rsidRPr="008C3571">
        <w:rPr>
          <w:rFonts w:eastAsia="Times New Roman"/>
          <w:b/>
          <w:bCs/>
          <w:kern w:val="36"/>
          <w:sz w:val="32"/>
          <w:szCs w:val="32"/>
        </w:rPr>
        <w:t>Amos 4 Teaching Points and Bible Study Questions</w:t>
      </w:r>
    </w:p>
    <w:p w14:paraId="02672601" w14:textId="18E19DA1"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Call to Return to God</w:t>
      </w:r>
    </w:p>
    <w:p w14:paraId="4A29ACC9"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In Amos 4, we see a repeated call for the people to return to God. Despite their waywardness, God’s desire is for reconciliation. As it says in Amos 4:6, "Yet you have not returned to Me," declares the LORD. This is a reminder that no matter how far we stray, God’s arms are always open, inviting us back into His grace and truth.</w:t>
      </w:r>
    </w:p>
    <w:p w14:paraId="3BD66C3F"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recognize and respond to God's call to return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to return to God, and how can this be changed?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remain attentive to God's call to return? </w:t>
      </w:r>
    </w:p>
    <w:p w14:paraId="2C037379"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Ignoring God</w:t>
      </w:r>
    </w:p>
    <w:p w14:paraId="1B71A07B"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Ignoring God’s call has consequences, as illustrated in Amos 4:7-8, where God withheld rain to get the people's attention. "I withheld rain from you... yet you have not returned to Me," declares the LORD. This teaches us that God uses circumstances to draw us back to Him, urging us to heed His voice before the consequences become severe.</w:t>
      </w:r>
    </w:p>
    <w:p w14:paraId="71265903"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recognize and respond to God's warnings in your daily life to avoid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signs of spiritual neglect, and how can you change that?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guidance over personal desires or societal pressures? </w:t>
      </w:r>
    </w:p>
    <w:p w14:paraId="2C423DC8"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C84A19"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0CC73B22" w14:textId="77777777" w:rsidR="008C3571" w:rsidRDefault="008C3571" w:rsidP="008C3571">
      <w:pPr>
        <w:spacing w:line="247" w:lineRule="auto"/>
        <w:rPr>
          <w:rFonts w:eastAsia="Times New Roman"/>
          <w:b/>
          <w:bCs/>
          <w:kern w:val="0"/>
          <w:sz w:val="21"/>
          <w:szCs w:val="21"/>
        </w:rPr>
      </w:pPr>
    </w:p>
    <w:p w14:paraId="6731A91F" w14:textId="64CFA3AE"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Futility of Empty Rituals</w:t>
      </w:r>
    </w:p>
    <w:p w14:paraId="7731ECCA"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4:4-5 highlights the futility of empty religious rituals. "Come to Bethel and transgress, to Gilgal and multiply transgression." God desires genuine worship from the heart, not mere outward displays. This lesson encourages us to examine our worship practices and ensure they are sincere and heartfelt.</w:t>
      </w:r>
    </w:p>
    <w:p w14:paraId="5155FC1D"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ensure your worship practices are meaningful and not just empty rituals?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rejects rituals without genuine repentance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align your actions with your faith authentically? </w:t>
      </w:r>
    </w:p>
    <w:p w14:paraId="6AB5D2C1"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Justice and Righteousness</w:t>
      </w:r>
    </w:p>
    <w:p w14:paraId="5C63175E"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The chapter underscores the importance of justice and righteousness. God’s displeasure with Israel’s social injustices is evident. As followers of Christ, we are called to act justly and love mercy, reflecting God’s character in our interactions with others.</w:t>
      </w:r>
    </w:p>
    <w:p w14:paraId="60846882"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actively promote justice and righteousness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justice and righteousness are crucial for a thriving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fairness in your daily interactions? </w:t>
      </w:r>
    </w:p>
    <w:p w14:paraId="3737DA68"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0D15F6"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644B2CF5" w14:textId="77777777" w:rsidR="008C3571" w:rsidRDefault="008C3571" w:rsidP="008C3571">
      <w:pPr>
        <w:spacing w:line="247" w:lineRule="auto"/>
        <w:rPr>
          <w:rFonts w:eastAsia="Times New Roman"/>
          <w:b/>
          <w:bCs/>
          <w:kern w:val="0"/>
          <w:sz w:val="21"/>
          <w:szCs w:val="21"/>
        </w:rPr>
      </w:pPr>
    </w:p>
    <w:p w14:paraId="52AA2AA0" w14:textId="5910604C"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Power of God’s Sovereignty</w:t>
      </w:r>
    </w:p>
    <w:p w14:paraId="65322F70"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4:13 reminds us of God’s sovereignty: "He who forms the mountains, who creates the wind, and reveals His thoughts to man." Recognizing God’s ultimate authority over creation and history should inspire awe and reverence, leading us to trust in His perfect plan.</w:t>
      </w:r>
    </w:p>
    <w:p w14:paraId="466EC40B" w14:textId="77777777" w:rsidR="008C3571" w:rsidRDefault="008C3571" w:rsidP="008C3571">
      <w:pPr>
        <w:spacing w:line="247" w:lineRule="auto"/>
      </w:pPr>
      <w:r w:rsidRPr="00F6333B">
        <w:rPr>
          <w:rFonts w:eastAsia="Times New Roman"/>
          <w:kern w:val="0"/>
          <w:sz w:val="21"/>
          <w:szCs w:val="21"/>
        </w:rPr>
        <w:t>1. How can recognizing God's sovereignty in Amos 4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during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actions with God's sovereign will?</w:t>
      </w:r>
    </w:p>
    <w:p w14:paraId="702CC9A1" w14:textId="4F2480D1"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Warning Against Complacency</w:t>
      </w:r>
    </w:p>
    <w:p w14:paraId="0140265E"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The complacency of Israel is a cautionary tale. Amos 4:1-3 speaks against those who oppress the needy and indulge in luxury. This warns us against becoming complacent in our spiritual lives, urging us to remain vigilant and compassionate.</w:t>
      </w:r>
    </w:p>
    <w:p w14:paraId="150CA7D0"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identify and address areas of complacency in your spiritual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and remain complacent in their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vigilant and responsive to God's guidance? </w:t>
      </w:r>
    </w:p>
    <w:p w14:paraId="63E32256"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DAF945"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2B48406F" w14:textId="77777777" w:rsidR="008C3571" w:rsidRDefault="008C3571" w:rsidP="008C3571">
      <w:pPr>
        <w:spacing w:line="247" w:lineRule="auto"/>
        <w:rPr>
          <w:rFonts w:eastAsia="Times New Roman"/>
          <w:b/>
          <w:bCs/>
          <w:kern w:val="0"/>
          <w:sz w:val="21"/>
          <w:szCs w:val="21"/>
        </w:rPr>
      </w:pPr>
    </w:p>
    <w:p w14:paraId="218E8ADE" w14:textId="7C999724"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Necessity of Repentance</w:t>
      </w:r>
    </w:p>
    <w:p w14:paraId="74721D61"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Repentance is a recurring theme in Amos 4. God’s repeated calls for Israel to return to Him highlight the necessity of repentance in our own lives. True repentance involves a change of heart and direction, aligning our lives with God’s will.</w:t>
      </w:r>
    </w:p>
    <w:p w14:paraId="58DE19AC"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recognizing past warnings in your life lead to genuine repentance and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signs urging them to repent and turn back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repentance is a regular part of your spiritual journey? </w:t>
      </w:r>
    </w:p>
    <w:p w14:paraId="5B8BAE47"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Divine Discipline</w:t>
      </w:r>
    </w:p>
    <w:p w14:paraId="18A9CEFC"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God’s discipline is evident throughout Amos 4. "I gave you empty stomachs in every city and lack of bread in every town," yet the people did not return to Him. This teaches us that divine discipline is a form of love, intended to correct and guide us back to the right path.</w:t>
      </w:r>
    </w:p>
    <w:p w14:paraId="45765052"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recognizing divine discipline in your life lead to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signs of divine discipline in their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respond positively to God's discipline in challenging situations? </w:t>
      </w:r>
    </w:p>
    <w:p w14:paraId="634BE10E"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BBC06C"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1E19523C" w14:textId="77777777" w:rsidR="008C3571" w:rsidRDefault="008C3571" w:rsidP="008C3571">
      <w:pPr>
        <w:spacing w:line="247" w:lineRule="auto"/>
        <w:rPr>
          <w:rFonts w:eastAsia="Times New Roman"/>
          <w:b/>
          <w:bCs/>
          <w:kern w:val="0"/>
          <w:sz w:val="21"/>
          <w:szCs w:val="21"/>
        </w:rPr>
      </w:pPr>
    </w:p>
    <w:p w14:paraId="66F42B29" w14:textId="0ED1B4FF"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Urgency of Heeding God’s Warnings</w:t>
      </w:r>
    </w:p>
    <w:p w14:paraId="4028A7C6"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The repeated phrase "yet you have not returned to Me" emphasizes the urgency of heeding God’s warnings. Ignoring His voice can lead to dire consequences. This lesson encourages us to be attentive and responsive to God’s guidance in our lives.</w:t>
      </w:r>
    </w:p>
    <w:p w14:paraId="72B935A3"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recognize and respond to God's warnings in your daily life before it's too late?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and how can you avoid this in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heed God's warnings and make necessary changes? </w:t>
      </w:r>
    </w:p>
    <w:p w14:paraId="464B9ED5"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Unchanging Nature</w:t>
      </w:r>
    </w:p>
    <w:p w14:paraId="5E192B84"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Finally, Amos 4 assures us of God’s unchanging nature. Despite Israel’s unfaithfulness, God remains steadfast. This assurance gives us hope, knowing that God’s promises are reliable and His love endures forever. As Hebrews 13:8 reminds us, "Jesus Christ is the same yesterday and today and forever."</w:t>
      </w:r>
    </w:p>
    <w:p w14:paraId="06A75481" w14:textId="77777777" w:rsidR="008C3571" w:rsidRPr="001B37DC" w:rsidRDefault="008C3571" w:rsidP="008C3571">
      <w:pPr>
        <w:spacing w:line="247" w:lineRule="auto"/>
        <w:rPr>
          <w:rFonts w:eastAsia="Times New Roman"/>
          <w:kern w:val="0"/>
          <w:sz w:val="21"/>
          <w:szCs w:val="21"/>
        </w:rPr>
      </w:pPr>
      <w:r w:rsidRPr="00F6333B">
        <w:rPr>
          <w:rFonts w:eastAsia="Times New Roman"/>
          <w:kern w:val="0"/>
          <w:sz w:val="21"/>
          <w:szCs w:val="21"/>
        </w:rPr>
        <w:t>1. How can recognizing God's unchanging nature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consistency is crucial for building trust in His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life with God's unchanging character?</w:t>
      </w:r>
      <w:r w:rsidRPr="001B37DC">
        <w:br w:type="page"/>
      </w:r>
    </w:p>
    <w:p w14:paraId="5C617B67" w14:textId="77777777" w:rsidR="008C3571" w:rsidRPr="008C3571" w:rsidRDefault="008C3571" w:rsidP="008C3571">
      <w:pPr>
        <w:spacing w:line="247" w:lineRule="auto"/>
        <w:jc w:val="center"/>
        <w:outlineLvl w:val="0"/>
        <w:rPr>
          <w:rFonts w:eastAsia="Times New Roman"/>
          <w:b/>
          <w:bCs/>
          <w:kern w:val="36"/>
          <w:sz w:val="32"/>
          <w:szCs w:val="32"/>
        </w:rPr>
      </w:pPr>
      <w:r w:rsidRPr="008C3571">
        <w:rPr>
          <w:rFonts w:eastAsia="Times New Roman"/>
          <w:b/>
          <w:bCs/>
          <w:kern w:val="36"/>
          <w:sz w:val="32"/>
          <w:szCs w:val="32"/>
        </w:rPr>
        <w:t>Amos 5 Teaching Points and Bible Study Questions</w:t>
      </w:r>
    </w:p>
    <w:p w14:paraId="22C81482" w14:textId="4C749918"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Seek the Lord and Live</w:t>
      </w:r>
    </w:p>
    <w:p w14:paraId="70C77CE4"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In Amos 5:4, the Lord calls out, "Seek Me and live!" This is a powerful reminder that true life is found in seeking God above all else. When we prioritize our relationship with Him, we align ourselves with His purpose and experience the fullness of life He offers. It's a call to turn away from distractions and focus on the eternal, knowing that our Creator desires a personal relationship with each of us.</w:t>
      </w:r>
    </w:p>
    <w:p w14:paraId="300F237A"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actively seek the Lord in your daily routine to experience true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justice is essential in truly living according to God's will?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prioritize seeking the Lord over worldly pursuits? </w:t>
      </w:r>
    </w:p>
    <w:p w14:paraId="4FD0C17B"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Justice and Righteousness Matter</w:t>
      </w:r>
    </w:p>
    <w:p w14:paraId="169B7470"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5:24 famously declares, "But let justice roll on like a river, and righteousness like an ever-flowing stream." This verse emphasizes the importance of justice and righteousness in our lives. As followers of Christ, we are called to reflect His character by advocating for fairness and living uprightly. It's a reminder that our faith should be evident in our actions, impacting the world around us.</w:t>
      </w:r>
    </w:p>
    <w:p w14:paraId="64CE9D9D"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actively promote justice and righteousness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justice and righteousness over religious rituals in Amos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fairness in your daily interactions with others? </w:t>
      </w:r>
    </w:p>
    <w:p w14:paraId="24FEA552"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D4F1B5"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74FCAF8D" w14:textId="77777777" w:rsidR="008C3571" w:rsidRDefault="008C3571" w:rsidP="008C3571">
      <w:pPr>
        <w:spacing w:line="247" w:lineRule="auto"/>
        <w:rPr>
          <w:rFonts w:eastAsia="Times New Roman"/>
          <w:b/>
          <w:bCs/>
          <w:kern w:val="0"/>
          <w:sz w:val="21"/>
          <w:szCs w:val="21"/>
        </w:rPr>
      </w:pPr>
    </w:p>
    <w:p w14:paraId="65818153" w14:textId="4E498192"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Empty Rituals Are Meaningless</w:t>
      </w:r>
    </w:p>
    <w:p w14:paraId="344B3F92"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In verses 21-23, God expresses His disdain for hollow religious practices: "I hate, I despise your feasts! I cannot stand the stench of your solemn assemblies." This teaches us that God desires genuine worship from the heart, not mere rituals. Our faith should be authentic, driven by love and devotion rather than obligation. It's a call to examine our motives and ensure our worship is sincere.</w:t>
      </w:r>
    </w:p>
    <w:p w14:paraId="45D28587"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ensure your worship practices are genuine and not just empty rituals?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justice and righteousness over religious ceremonies?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prioritize meaningful worship in your daily life? </w:t>
      </w:r>
    </w:p>
    <w:p w14:paraId="38595C71"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Complacency</w:t>
      </w:r>
    </w:p>
    <w:p w14:paraId="573C3111"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warns against complacency in verse 6: "Seek the LORD and live, or He will sweep through the house of Joseph like a fire." Complacency can lead to spiritual stagnation and distance from God. We are encouraged to remain vigilant in our faith, continually seeking growth and renewal. By staying active in our spiritual journey, we avoid the pitfalls of apathy and remain close to our Savior.</w:t>
      </w:r>
    </w:p>
    <w:p w14:paraId="3B334719"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identify and address areas of complacency in your spiritual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complacency is dangerous in maintaining a just and righteous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actively pursue justice and righteousness in your daily actions? </w:t>
      </w:r>
    </w:p>
    <w:p w14:paraId="01129F23"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5E80C6"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046058FB" w14:textId="77777777" w:rsidR="008C3571" w:rsidRDefault="008C3571" w:rsidP="008C3571">
      <w:pPr>
        <w:spacing w:line="247" w:lineRule="auto"/>
        <w:rPr>
          <w:rFonts w:eastAsia="Times New Roman"/>
          <w:b/>
          <w:bCs/>
          <w:kern w:val="0"/>
          <w:sz w:val="21"/>
          <w:szCs w:val="21"/>
        </w:rPr>
      </w:pPr>
    </w:p>
    <w:p w14:paraId="393B4F77" w14:textId="6B7F0E9C"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Call to Repentance</w:t>
      </w:r>
    </w:p>
    <w:p w14:paraId="336469B7"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Verse 15 urges, "Hate evil and love good; establish justice in the gate." This is a call to repentance, urging us to turn from sin and pursue righteousness. Repentance is not just about feeling sorry but involves a transformative change of heart and behavior. It's an invitation to align our lives with God's will, experiencing His grace and forgiveness.</w:t>
      </w:r>
    </w:p>
    <w:p w14:paraId="7A3F8F15" w14:textId="77777777" w:rsidR="008C3571" w:rsidRDefault="008C3571" w:rsidP="008C3571">
      <w:pPr>
        <w:spacing w:line="247" w:lineRule="auto"/>
      </w:pPr>
      <w:r w:rsidRPr="00F6333B">
        <w:rPr>
          <w:rFonts w:eastAsia="Times New Roman"/>
          <w:kern w:val="0"/>
          <w:sz w:val="21"/>
          <w:szCs w:val="21"/>
        </w:rPr>
        <w:t>1. How can you actively seek justice and righteousness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true repentance requires both inner change and outward 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worship aligns with God's call for justice?</w:t>
      </w:r>
    </w:p>
    <w:p w14:paraId="418907DB" w14:textId="1F9D8D39"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Divine Judgment</w:t>
      </w:r>
    </w:p>
    <w:p w14:paraId="40FF2AA2"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5:18 warns, "Woe to you who long for the Day of the LORD! What will the Day of the LORD be for you? It will be darkness and not light." This serves as a sobering reminder of the reality of divine judgment. While we rejoice in the hope of Christ's return, we must also recognize the seriousness of standing before a holy God. It's a call to live in readiness, ensuring our lives reflect His truth.</w:t>
      </w:r>
    </w:p>
    <w:p w14:paraId="18136D09"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align your actions with justice to avoid divine judgment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good over evil is crucial in preventing divine judgment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worship is genuine and not subject to divine judgment? </w:t>
      </w:r>
    </w:p>
    <w:p w14:paraId="6D75C6F8"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2E2D9E"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6355DE91" w14:textId="77777777" w:rsidR="008C3571" w:rsidRDefault="008C3571" w:rsidP="008C3571">
      <w:pPr>
        <w:spacing w:line="247" w:lineRule="auto"/>
        <w:rPr>
          <w:rFonts w:eastAsia="Times New Roman"/>
          <w:b/>
          <w:bCs/>
          <w:kern w:val="0"/>
          <w:sz w:val="21"/>
          <w:szCs w:val="21"/>
        </w:rPr>
      </w:pPr>
    </w:p>
    <w:p w14:paraId="3C4AA020" w14:textId="3F98C8A3"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Importance of Humility</w:t>
      </w:r>
    </w:p>
    <w:p w14:paraId="15EDCBC3"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In verse 14, we are instructed, "Seek good, not evil, that you may live. Then the LORD God Almighty will be with you, just as you say He is." Humility is key to seeking good and aligning with God's presence. By acknowledging our need for Him and submitting to His guidance, we open ourselves to His blessings and companionship. It's a reminder that true strength is found in humility.</w:t>
      </w:r>
    </w:p>
    <w:p w14:paraId="5EAEAD0A"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practicing humility in daily life align with the call for justice in Amos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genuine repentance and seeking God, as emphasized in Amos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humility guides your actions and decisions in challenging situations? </w:t>
      </w:r>
    </w:p>
    <w:p w14:paraId="6E31311F"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Community</w:t>
      </w:r>
    </w:p>
    <w:p w14:paraId="70365FF4"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5 highlights the collective responsibility of God's people. In verse 10, we see the importance of community accountability: "They hate the one who reproves in the gate and despise him who speaks with integrity." As believers, we are called to support and encourage one another in righteousness. Together, we can stand firm in truth and make a greater impact for God's kingdom.</w:t>
      </w:r>
    </w:p>
    <w:p w14:paraId="710C10D8"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your community work together to seek justice and righteousness as emphasized in Amos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community prioritizes collective well-being over individual gain?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community accountability is crucial in maintaining faithfulness, as highlighted in Amos 5? </w:t>
      </w:r>
    </w:p>
    <w:p w14:paraId="22B994EC"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34E5D1"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492FEED6" w14:textId="77777777" w:rsidR="008C3571" w:rsidRDefault="008C3571" w:rsidP="008C3571">
      <w:pPr>
        <w:spacing w:line="247" w:lineRule="auto"/>
        <w:rPr>
          <w:rFonts w:eastAsia="Times New Roman"/>
          <w:b/>
          <w:bCs/>
          <w:kern w:val="0"/>
          <w:sz w:val="21"/>
          <w:szCs w:val="21"/>
        </w:rPr>
      </w:pPr>
    </w:p>
    <w:p w14:paraId="76EF1C63" w14:textId="2F617771"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Pursuit of Holiness</w:t>
      </w:r>
    </w:p>
    <w:p w14:paraId="4E20EDC9"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Verse 14 encourages us to "seek good, not evil." This is a call to pursue holiness in every aspect of our lives. Holiness is not about perfection but about setting ourselves apart for God's purposes. By striving for purity and integrity, we reflect His character and become vessels of His love and grace to the world.</w:t>
      </w:r>
    </w:p>
    <w:p w14:paraId="604F208B"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actively seek justice and righteousness in your daily life as a pursuit of holiness?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justice over ritual in the pursuit of holiness?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align your actions with God's call for holiness in Amos 5? </w:t>
      </w:r>
    </w:p>
    <w:p w14:paraId="56A05D3F"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6126112D"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5 ultimately points to the hope of restoration. Despite the warnings and judgments, God's desire is for His people to return to Him and experience His mercy. This chapter reminds us that no matter how far we may stray, God's arms are always open, ready to restore and renew. It's a message of hope and redemption, encouraging us to trust in His unfailing love.</w:t>
      </w:r>
    </w:p>
    <w:p w14:paraId="0C6DDCA5" w14:textId="77777777" w:rsidR="008C3571" w:rsidRPr="001B37DC" w:rsidRDefault="008C3571" w:rsidP="008C3571">
      <w:pPr>
        <w:spacing w:line="247" w:lineRule="auto"/>
        <w:rPr>
          <w:rFonts w:eastAsia="Times New Roman"/>
          <w:kern w:val="0"/>
          <w:sz w:val="21"/>
          <w:szCs w:val="21"/>
        </w:rPr>
      </w:pPr>
      <w:r w:rsidRPr="00F6333B">
        <w:rPr>
          <w:rFonts w:eastAsia="Times New Roman"/>
          <w:kern w:val="0"/>
          <w:sz w:val="21"/>
          <w:szCs w:val="21"/>
        </w:rPr>
        <w:t>1. How can you actively seek justice and righteousness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align with God's vision of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seeking good over evil lead to personal and communal restoration?</w:t>
      </w:r>
      <w:r w:rsidRPr="001B37DC">
        <w:br w:type="page"/>
      </w:r>
    </w:p>
    <w:p w14:paraId="6DB64BA1" w14:textId="77777777" w:rsidR="008C3571" w:rsidRPr="008C3571" w:rsidRDefault="008C3571" w:rsidP="008C3571">
      <w:pPr>
        <w:spacing w:line="247" w:lineRule="auto"/>
        <w:jc w:val="center"/>
        <w:outlineLvl w:val="0"/>
        <w:rPr>
          <w:rFonts w:eastAsia="Times New Roman"/>
          <w:b/>
          <w:bCs/>
          <w:kern w:val="36"/>
          <w:sz w:val="32"/>
          <w:szCs w:val="32"/>
        </w:rPr>
      </w:pPr>
      <w:r w:rsidRPr="008C3571">
        <w:rPr>
          <w:rFonts w:eastAsia="Times New Roman"/>
          <w:b/>
          <w:bCs/>
          <w:kern w:val="36"/>
          <w:sz w:val="32"/>
          <w:szCs w:val="32"/>
        </w:rPr>
        <w:t>Amos 6 Teaching Points and Bible Study Questions</w:t>
      </w:r>
    </w:p>
    <w:p w14:paraId="05804758" w14:textId="4EEA57D7"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Complacency Breeds Destruction</w:t>
      </w:r>
    </w:p>
    <w:p w14:paraId="253DA528"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In Amos 6, we see a stark warning against complacency. The Israelites were at ease in Zion, feeling secure in their prosperity and power. Yet, Amos warns, "Woe to you who are complacent in Zion" (Amos 6:1). This serves as a reminder that comfort can lead to spiritual stagnation. We must remain vigilant in our faith, always seeking to grow and serve, lest we fall into the trap of complacency.</w:t>
      </w:r>
    </w:p>
    <w:p w14:paraId="48F5AD1F"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identify and address areas of complacency in your personal or spiritual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complacency often leads to negative consequences in our communities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prevent complacency from affecting your goals and aspirations? </w:t>
      </w:r>
    </w:p>
    <w:p w14:paraId="13FF63F1"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False Security in Wealth</w:t>
      </w:r>
    </w:p>
    <w:p w14:paraId="47A9DAAF"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The Israelites trusted in their wealth and military might, believing these would protect them. However, Amos reminds us that true security comes from God alone. "You lie on beds inlaid with ivory and lounge on your couches" (Amos 6:4). Wealth can be fleeting, but the steadfast love of the Lord endures forever. Let us place our trust in Him, not in material possessions.</w:t>
      </w:r>
    </w:p>
    <w:p w14:paraId="5A374603"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identify and address areas where wealth gives you a false sense of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equate financial success with personal safety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trust is in God rather than material wealth? </w:t>
      </w:r>
    </w:p>
    <w:p w14:paraId="30D159B4"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500685"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3C36B903" w14:textId="77777777" w:rsidR="008C3571" w:rsidRDefault="008C3571" w:rsidP="008C3571">
      <w:pPr>
        <w:spacing w:line="247" w:lineRule="auto"/>
        <w:rPr>
          <w:rFonts w:eastAsia="Times New Roman"/>
          <w:b/>
          <w:bCs/>
          <w:kern w:val="0"/>
          <w:sz w:val="21"/>
          <w:szCs w:val="21"/>
        </w:rPr>
      </w:pPr>
    </w:p>
    <w:p w14:paraId="1585C426" w14:textId="4416DD5B" w:rsidR="008C3571" w:rsidRPr="008C3571" w:rsidRDefault="008C3571" w:rsidP="008C3571">
      <w:pPr>
        <w:spacing w:line="247" w:lineRule="auto"/>
        <w:rPr>
          <w:rFonts w:eastAsia="Times New Roman"/>
          <w:b/>
          <w:bCs/>
          <w:kern w:val="0"/>
          <w:sz w:val="21"/>
          <w:szCs w:val="21"/>
        </w:rPr>
      </w:pPr>
      <w:r w:rsidRPr="00F6333B">
        <w:rPr>
          <w:rFonts w:eastAsia="Times New Roman"/>
          <w:b/>
          <w:bCs/>
          <w:kern w:val="0"/>
          <w:sz w:val="21"/>
          <w:szCs w:val="21"/>
        </w:rPr>
        <w:t>The Danger of Ignoring Injustice</w:t>
      </w:r>
    </w:p>
    <w:p w14:paraId="47C29E3A"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highlights the Israelites' indifference to the suffering around them. "You drink wine by the bowlful and use the finest lotions, but you do not grieve over the ruin of Joseph" (Amos 6:6). As followers of Christ, we are called to act justly and love mercy. Ignoring injustice is contrary to the heart of God, who calls us to be His hands and feet in a broken world.</w:t>
      </w:r>
    </w:p>
    <w:p w14:paraId="103CE84C"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actively address injustice in your community rather than ignoring it like those in Amos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overlook injustice, and how can you avoid this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don't become complacent about injustice around you? </w:t>
      </w:r>
    </w:p>
    <w:p w14:paraId="0BA85B31"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Pride Comes Before a Fall</w:t>
      </w:r>
    </w:p>
    <w:p w14:paraId="54BF2763"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Pride was a significant issue for the Israelites, as they boasted in their achievements. Amos warns, "The Lord GOD has sworn by Himself—the LORD God Almighty declares: 'I abhor the pride of Jacob'" (Amos 6:8). Pride blinds us to our need for God and can lead to our downfall. Humility, on the other hand, opens the door to God's grace and guidance.</w:t>
      </w:r>
    </w:p>
    <w:p w14:paraId="4456F0D5"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identify and address areas of pride in your life to prevent a downfall?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complacency and eventual failure?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and avoid the consequences of pride? </w:t>
      </w:r>
    </w:p>
    <w:p w14:paraId="1A3B9745"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5AB602"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74870102" w14:textId="77777777" w:rsidR="008C3571" w:rsidRDefault="008C3571" w:rsidP="008C3571">
      <w:pPr>
        <w:spacing w:line="247" w:lineRule="auto"/>
        <w:rPr>
          <w:rFonts w:eastAsia="Times New Roman"/>
          <w:b/>
          <w:bCs/>
          <w:kern w:val="0"/>
          <w:sz w:val="21"/>
          <w:szCs w:val="21"/>
        </w:rPr>
      </w:pPr>
    </w:p>
    <w:p w14:paraId="5661FC7C" w14:textId="19051F1B"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Certainty of God's Judgment</w:t>
      </w:r>
    </w:p>
    <w:p w14:paraId="08200A7A"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does not mince words about the certainty of God's judgment on those who turn away from Him. "I will deliver up the city and everything in it" (Amos 6:8). This serves as a sobering reminder that God is just and His judgment is sure. Yet, in His mercy, He offers us a way of escape through repentance and faith in Jesus Christ.</w:t>
      </w:r>
    </w:p>
    <w:p w14:paraId="57B387C8" w14:textId="77777777" w:rsidR="008C3571" w:rsidRDefault="008C3571" w:rsidP="008C3571">
      <w:pPr>
        <w:spacing w:line="247" w:lineRule="auto"/>
      </w:pPr>
      <w:r w:rsidRPr="00F6333B">
        <w:rPr>
          <w:rFonts w:eastAsia="Times New Roman"/>
          <w:kern w:val="0"/>
          <w:sz w:val="21"/>
          <w:szCs w:val="21"/>
        </w:rPr>
        <w:t>1. How can you prepare your heart to respond to God's certain judgment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ignoring warnings of judgment can lead to complacency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actions with God's expectations before judgment comes?</w:t>
      </w:r>
    </w:p>
    <w:p w14:paraId="0ABD295E" w14:textId="2CB5DB8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15E8A436"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Amos's message is not just one of judgment but also of hope. The call to repentance is implicit throughout the book. God desires that none should perish but that all should come to repentance. As it says in 2 Peter 3:9, "The Lord is patient with you, not wanting anyone to perish, but everyone to come to repentance." Let us heed this call and turn our hearts back to God.</w:t>
      </w:r>
    </w:p>
    <w:p w14:paraId="18F073C7"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identify and address areas of complacency in your spiritual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and communal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a call to repentance? </w:t>
      </w:r>
    </w:p>
    <w:p w14:paraId="7856F651"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918CE8"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10D0994A" w14:textId="77777777" w:rsidR="008C3571" w:rsidRDefault="008C3571" w:rsidP="008C3571">
      <w:pPr>
        <w:spacing w:line="247" w:lineRule="auto"/>
        <w:rPr>
          <w:rFonts w:eastAsia="Times New Roman"/>
          <w:b/>
          <w:bCs/>
          <w:kern w:val="0"/>
          <w:sz w:val="21"/>
          <w:szCs w:val="21"/>
        </w:rPr>
      </w:pPr>
    </w:p>
    <w:p w14:paraId="5B9649B2" w14:textId="32D78330"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Futility of Human Efforts Without God</w:t>
      </w:r>
    </w:p>
    <w:p w14:paraId="2F96188B"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The Israelites relied on their own strength and strategies, but Amos reminds us that without God, our efforts are in vain. "Do horses run on rocky crags? Does one plow there with oxen?" (Amos 6:12). Our plans and efforts must be aligned with God's will, for it is He who gives success and purpose to our endeavors.</w:t>
      </w:r>
    </w:p>
    <w:p w14:paraId="2C384F09"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ensure your efforts align with God's purpose rather than relying solely on human strength?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human achievements often feel empty without a spiritual foundation?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God's guidance in your daily decision-making processes? </w:t>
      </w:r>
    </w:p>
    <w:p w14:paraId="073CCB23"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Genuine Worship</w:t>
      </w:r>
    </w:p>
    <w:p w14:paraId="4249C067"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criticizes the Israelites for their empty rituals and lack of true worship. God desires worship that is sincere and from the heart. "I hate, I despise your feasts; I cannot stand the stench of your solemn assemblies" (Amos 5:21). True worship involves a heart fully surrendered to God, seeking to honor Him in spirit and truth.</w:t>
      </w:r>
    </w:p>
    <w:p w14:paraId="2266FC39"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ensure your worship is genuine and not just a routine or tradition?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God values sincerity in worship </w:t>
      </w:r>
      <w:proofErr w:type="spellStart"/>
      <w:r w:rsidRPr="00F6333B">
        <w:rPr>
          <w:rFonts w:eastAsia="Times New Roman"/>
          <w:kern w:val="0"/>
          <w:sz w:val="21"/>
          <w:szCs w:val="21"/>
        </w:rPr>
        <w:t>over elaborate</w:t>
      </w:r>
      <w:proofErr w:type="spellEnd"/>
      <w:r w:rsidRPr="00F6333B">
        <w:rPr>
          <w:rFonts w:eastAsia="Times New Roman"/>
          <w:kern w:val="0"/>
          <w:sz w:val="21"/>
          <w:szCs w:val="21"/>
        </w:rPr>
        <w:t xml:space="preserve"> rituals or offerings?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can you make to prioritize heartfelt worship in your daily life? </w:t>
      </w:r>
    </w:p>
    <w:p w14:paraId="5669BEBD"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4EE6762"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05357EA6" w14:textId="77777777" w:rsidR="008C3571" w:rsidRDefault="008C3571" w:rsidP="008C3571">
      <w:pPr>
        <w:spacing w:line="247" w:lineRule="auto"/>
        <w:rPr>
          <w:rFonts w:eastAsia="Times New Roman"/>
          <w:b/>
          <w:bCs/>
          <w:kern w:val="0"/>
          <w:sz w:val="21"/>
          <w:szCs w:val="21"/>
        </w:rPr>
      </w:pPr>
    </w:p>
    <w:p w14:paraId="63E6D126" w14:textId="0900F7F7"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Role of Prophets in God's Plan</w:t>
      </w:r>
    </w:p>
    <w:p w14:paraId="28F292B8"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as a prophet, played a crucial role in delivering God's message to His people. Prophets are God's messengers, calling His people back to righteousness. Today, we have the Word of God as our guide, and we are called to be His ambassadors, sharing His truth and love with the world.</w:t>
      </w:r>
    </w:p>
    <w:p w14:paraId="7CF3769B"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discern and respond to modern-day prophetic voices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prophets to communicate warnings and guidance to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Amos about addressing complacency and injustice in today's world? </w:t>
      </w:r>
    </w:p>
    <w:p w14:paraId="231A0961"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in God's Redemption</w:t>
      </w:r>
    </w:p>
    <w:p w14:paraId="38E68576"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Despite the dire warnings, Amos's message ultimately points to the hope of redemption. God's desire is to restore and redeem His people. Through Jesus Christ, we have the promise of eternal life and the assurance that God is working all things for our good. Let us hold fast to this hope and live in the light of His redemption.</w:t>
      </w:r>
    </w:p>
    <w:p w14:paraId="7E9AD4AF" w14:textId="77777777" w:rsidR="008C3571" w:rsidRPr="001B37DC" w:rsidRDefault="008C3571" w:rsidP="008C3571">
      <w:pPr>
        <w:spacing w:line="247" w:lineRule="auto"/>
        <w:rPr>
          <w:rFonts w:eastAsia="Times New Roman"/>
          <w:kern w:val="0"/>
          <w:sz w:val="21"/>
          <w:szCs w:val="21"/>
        </w:rPr>
      </w:pPr>
      <w:r w:rsidRPr="00F6333B">
        <w:rPr>
          <w:rFonts w:eastAsia="Times New Roman"/>
          <w:kern w:val="0"/>
          <w:sz w:val="21"/>
          <w:szCs w:val="21"/>
        </w:rPr>
        <w:t>1. How can you find hope in God's redemption amidst complacency and self-indulgence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community to align with God's vision of justice and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God's past redemptive acts inspire you to trust in His future promises?</w:t>
      </w:r>
      <w:r w:rsidRPr="001B37DC">
        <w:br w:type="page"/>
      </w:r>
    </w:p>
    <w:p w14:paraId="14DE2F18" w14:textId="77777777" w:rsidR="008C3571" w:rsidRPr="008C3571" w:rsidRDefault="008C3571" w:rsidP="008C3571">
      <w:pPr>
        <w:spacing w:line="247" w:lineRule="auto"/>
        <w:jc w:val="center"/>
        <w:outlineLvl w:val="0"/>
        <w:rPr>
          <w:rFonts w:eastAsia="Times New Roman"/>
          <w:b/>
          <w:bCs/>
          <w:kern w:val="36"/>
          <w:sz w:val="32"/>
          <w:szCs w:val="32"/>
        </w:rPr>
      </w:pPr>
      <w:r w:rsidRPr="008C3571">
        <w:rPr>
          <w:rFonts w:eastAsia="Times New Roman"/>
          <w:b/>
          <w:bCs/>
          <w:kern w:val="36"/>
          <w:sz w:val="32"/>
          <w:szCs w:val="32"/>
        </w:rPr>
        <w:t>Amos 7 Teaching Points and Bible Study Questions</w:t>
      </w:r>
    </w:p>
    <w:p w14:paraId="2AC16664" w14:textId="70485774"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Power of Intercession</w:t>
      </w:r>
    </w:p>
    <w:p w14:paraId="5881C66B"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In Amos 7, we witness the profound impact of intercessory prayer. When God shows Amos visions of impending judgment, Amos pleads for mercy, saying, "O Lord GOD, please forgive! How will Jacob survive, since he is so small?" (Amos 7:2). This heartfelt plea leads God to relent. This teaches us that prayer is not just a ritual but a powerful tool to intercede for others, reminding us of James 5:16, "The prayer of a righteous man has great power to prevail."</w:t>
      </w:r>
    </w:p>
    <w:p w14:paraId="05A5EAA4"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apply Amos's intercession to advocate for others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intercessory prayer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intercession play a crucial role in transforming difficult circumstances? </w:t>
      </w:r>
    </w:p>
    <w:p w14:paraId="49273B0B"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in Judgment</w:t>
      </w:r>
    </w:p>
    <w:p w14:paraId="0110E7F2"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7 reveals God’s sovereignty as He shows Amos visions of locusts and fire, symbolizing judgment. These visions remind us that God is in control, and His judgments are just. As believers, we are called to trust in His divine wisdom and justice, knowing that "The LORD is righteous in all His ways and kind in all His deeds" (Psalm 145:17).</w:t>
      </w:r>
    </w:p>
    <w:p w14:paraId="009EE551"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recognize and respond to God's sovereignty in your life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His judgments in Amos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sovereignty in judgment influence your perspective on justice and mercy? </w:t>
      </w:r>
    </w:p>
    <w:p w14:paraId="729CE05E"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516894"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6C68B323" w14:textId="77777777" w:rsidR="008C3571" w:rsidRDefault="008C3571" w:rsidP="008C3571">
      <w:pPr>
        <w:spacing w:line="247" w:lineRule="auto"/>
        <w:rPr>
          <w:rFonts w:eastAsia="Times New Roman"/>
          <w:b/>
          <w:bCs/>
          <w:kern w:val="0"/>
          <w:sz w:val="21"/>
          <w:szCs w:val="21"/>
        </w:rPr>
      </w:pPr>
    </w:p>
    <w:p w14:paraId="6AD002F5" w14:textId="7F25E900"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Plumb Line of Righteousness</w:t>
      </w:r>
    </w:p>
    <w:p w14:paraId="490E4EA0"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The vision of the plumb line in Amos 7:7-8 is a powerful metaphor for God’s standard of righteousness. Just as a plumb line ensures a wall is straight, God’s Word is the standard by which we measure our lives. "I will spare them no longer," God declares, emphasizing the importance of aligning our lives with His truth. Let us strive to live according to His Word, which is "a lamp to my feet and a light to my path" (Psalm 119:105).</w:t>
      </w:r>
    </w:p>
    <w:p w14:paraId="44EB24B8"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use God's plumb line to assess your personal integrity and actions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righteousness is challenging in today's society, and how can you overcome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life more closely with God's standards of righteousness? </w:t>
      </w:r>
    </w:p>
    <w:p w14:paraId="0BEC8375"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Courage to Speak Truth</w:t>
      </w:r>
    </w:p>
    <w:p w14:paraId="0B7BE677"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demonstrates remarkable courage in delivering God’s message, despite opposition. When Amaziah, the priest of Bethel, tries to silence him, Amos stands firm, saying, "I was neither a prophet nor the son of a prophet, but I was a shepherd, and I also took care of sycamore-fig trees" (Amos 7:14). This teaches us to boldly proclaim God’s truth, regardless of the challenges we face, echoing Paul’s exhortation in Ephesians 6:19 to "fearlessly make known the mystery of the gospel."</w:t>
      </w:r>
    </w:p>
    <w:p w14:paraId="2B45173B"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find the courage to speak truth in challenging situations like Amos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speaking truth, even when it's unpopular or risky?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speaking truth require courage, and how can you develop this trait in your life? </w:t>
      </w:r>
    </w:p>
    <w:p w14:paraId="1AED7650"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F2A4EE1"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48642154" w14:textId="77777777" w:rsidR="008C3571" w:rsidRDefault="008C3571" w:rsidP="008C3571">
      <w:pPr>
        <w:spacing w:line="247" w:lineRule="auto"/>
        <w:rPr>
          <w:rFonts w:eastAsia="Times New Roman"/>
          <w:b/>
          <w:bCs/>
          <w:kern w:val="0"/>
          <w:sz w:val="21"/>
          <w:szCs w:val="21"/>
        </w:rPr>
      </w:pPr>
    </w:p>
    <w:p w14:paraId="14990E86" w14:textId="3520DA51"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Danger of Complacency</w:t>
      </w:r>
    </w:p>
    <w:p w14:paraId="4ECEE739"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7 warns against complacency in our spiritual lives. The Israelites had become comfortable in their sin, ignoring God’s warnings. This serves as a reminder to remain vigilant and not grow complacent in our faith. As 1 Peter 5:8 advises, "Be sober-minded and alert. Your adversary the devil prowls around like a roaring lion, seeking someone to devour."</w:t>
      </w:r>
    </w:p>
    <w:p w14:paraId="22C6C695" w14:textId="77777777" w:rsidR="008C3571" w:rsidRDefault="008C3571" w:rsidP="008C3571">
      <w:pPr>
        <w:spacing w:line="247" w:lineRule="auto"/>
      </w:pPr>
      <w:r w:rsidRPr="00F6333B">
        <w:rPr>
          <w:rFonts w:eastAsia="Times New Roman"/>
          <w:kern w:val="0"/>
          <w:sz w:val="21"/>
          <w:szCs w:val="21"/>
        </w:rPr>
        <w:t>1. How can you identify and address areas of complacency in your spiritual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complacency poses a threat to personal and communal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actively combat complacency in your daily routines?</w:t>
      </w:r>
    </w:p>
    <w:p w14:paraId="17648F0E" w14:textId="44A9023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Reluctance to Punish</w:t>
      </w:r>
    </w:p>
    <w:p w14:paraId="07D0BB12"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Despite the visions of judgment, God’s willingness to relent shows His reluctance to punish. "The Lord relented concerning this," Amos 7:3 and 7:6 repeat, highlighting God’s mercy. This reassures us of His desire for repentance and restoration, aligning with 2 Peter 3:9, which states, "He is patient with you, not wanting anyone to perish, but everyone to come to repentance."</w:t>
      </w:r>
    </w:p>
    <w:p w14:paraId="6DA550BE"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recognize and respond to God's patience in your own life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with God's desire to withhold punishment?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shows reluctance to punish, and how can this influence your actions? </w:t>
      </w:r>
    </w:p>
    <w:p w14:paraId="75434927"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12E7F1"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34366284" w14:textId="77777777" w:rsidR="008C3571" w:rsidRDefault="008C3571" w:rsidP="008C3571">
      <w:pPr>
        <w:spacing w:line="247" w:lineRule="auto"/>
        <w:rPr>
          <w:rFonts w:eastAsia="Times New Roman"/>
          <w:b/>
          <w:bCs/>
          <w:kern w:val="0"/>
          <w:sz w:val="21"/>
          <w:szCs w:val="21"/>
        </w:rPr>
      </w:pPr>
    </w:p>
    <w:p w14:paraId="7A17737E" w14:textId="1458F832"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Role of Prophets</w:t>
      </w:r>
    </w:p>
    <w:p w14:paraId="70B6AD52"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7 underscores the vital role of prophets as God’s messengers. Prophets like Amos are called to deliver God’s message, even when it’s unpopular. This reminds us of the importance of listening to God’s messengers today, as they guide us in truth and righteousness. As Hebrews 1:1-2 reminds us, "In the past God spoke to our ancestors through the prophets... but in these last days He has spoken to us by His Son."</w:t>
      </w:r>
    </w:p>
    <w:p w14:paraId="2B240911"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discern and respond to modern-day prophetic voices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courage of prophets like Amos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standing firm in truth matter when facing opposition, as Amos did? </w:t>
      </w:r>
    </w:p>
    <w:p w14:paraId="207CA8C5"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Rejecting God’s Word</w:t>
      </w:r>
    </w:p>
    <w:p w14:paraId="69634E01"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Amaziah’s rejection of Amos’s message illustrates the consequences of ignoring God’s Word. God’s response is clear: "Your wife will become a prostitute in the city, and your sons and daughters will fall by the sword" (Amos 7:17). This serves as a sobering reminder of the importance of heeding God’s Word, as Jesus warns in Matthew 7:26, "Everyone who hears these words of Mine and does not act on them will be like a foolish man who built his house on sand."</w:t>
      </w:r>
    </w:p>
    <w:p w14:paraId="21B45E4C"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we recognize and respond to warnings from God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consequences have you observed when people ignore divine guidance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rejecting God's word leads to personal and societal challenges? </w:t>
      </w:r>
    </w:p>
    <w:p w14:paraId="117FC658"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5EB819"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72158C69" w14:textId="77777777" w:rsidR="008C3571" w:rsidRDefault="008C3571" w:rsidP="008C3571">
      <w:pPr>
        <w:spacing w:line="247" w:lineRule="auto"/>
        <w:rPr>
          <w:rFonts w:eastAsia="Times New Roman"/>
          <w:b/>
          <w:bCs/>
          <w:kern w:val="0"/>
          <w:sz w:val="21"/>
          <w:szCs w:val="21"/>
        </w:rPr>
      </w:pPr>
    </w:p>
    <w:p w14:paraId="1F924C99" w14:textId="27C956D9"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Call to Repentance</w:t>
      </w:r>
    </w:p>
    <w:p w14:paraId="4A914BE5"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Amos’s message is ultimately a call to repentance. God’s warnings are not meant to condemn but to lead His people back to Him. This aligns with the heart of the Gospel, as Jesus calls us to "Repent, for the kingdom of heaven is near" (Matthew 4:17). Let us respond to His call with humility and a desire to turn from our ways.</w:t>
      </w:r>
    </w:p>
    <w:p w14:paraId="43196084"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recognize and respond to God's call for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and communal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towards repentance and spiritual growth? </w:t>
      </w:r>
    </w:p>
    <w:p w14:paraId="3F987701"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571A2D0A"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Even amidst judgment, there is hope for restoration. God’s relenting in response to Amos’s intercession shows His desire to restore His people. This echoes the promise in Joel 2:25, "I will repay you for the years the locusts have eaten." As believers, we can hold onto the hope of restoration through Christ, who makes all things new.</w:t>
      </w:r>
    </w:p>
    <w:p w14:paraId="223EC402" w14:textId="77777777" w:rsidR="008C3571" w:rsidRPr="001B37DC" w:rsidRDefault="008C3571" w:rsidP="008C3571">
      <w:pPr>
        <w:spacing w:line="247" w:lineRule="auto"/>
        <w:rPr>
          <w:rFonts w:eastAsia="Times New Roman"/>
          <w:kern w:val="0"/>
          <w:sz w:val="21"/>
          <w:szCs w:val="21"/>
        </w:rPr>
      </w:pPr>
      <w:r w:rsidRPr="00F6333B">
        <w:rPr>
          <w:rFonts w:eastAsia="Times New Roman"/>
          <w:kern w:val="0"/>
          <w:sz w:val="21"/>
          <w:szCs w:val="21"/>
        </w:rPr>
        <w:t>1. How can you find hope in God's promises of restoration during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community, and how can you contribute to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plan for restoration inspire you to act differently in your daily life?</w:t>
      </w:r>
      <w:r w:rsidRPr="001B37DC">
        <w:br w:type="page"/>
      </w:r>
    </w:p>
    <w:p w14:paraId="5CF23F5D" w14:textId="77777777" w:rsidR="008C3571" w:rsidRPr="008C3571" w:rsidRDefault="008C3571" w:rsidP="008C3571">
      <w:pPr>
        <w:spacing w:line="247" w:lineRule="auto"/>
        <w:jc w:val="center"/>
        <w:outlineLvl w:val="0"/>
        <w:rPr>
          <w:rFonts w:eastAsia="Times New Roman"/>
          <w:b/>
          <w:bCs/>
          <w:kern w:val="36"/>
          <w:sz w:val="32"/>
          <w:szCs w:val="32"/>
        </w:rPr>
      </w:pPr>
      <w:r w:rsidRPr="008C3571">
        <w:rPr>
          <w:rFonts w:eastAsia="Times New Roman"/>
          <w:b/>
          <w:bCs/>
          <w:kern w:val="36"/>
          <w:sz w:val="32"/>
          <w:szCs w:val="32"/>
        </w:rPr>
        <w:t>Amos 8 Teaching Points and Bible Study Questions</w:t>
      </w:r>
    </w:p>
    <w:p w14:paraId="5475CD4B" w14:textId="3FB88038"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Importance of Listening to God's Word</w:t>
      </w:r>
    </w:p>
    <w:p w14:paraId="46518F69"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In Amos 8:11, the Lord declares, "Behold, the days are coming...when I will send a famine on the land—not a famine of bread or a thirst for water, but of hearing the words of the LORD." This verse reminds us of the vital importance of God's Word in our lives. Just as physical nourishment is essential for our bodies, spiritual nourishment from Scripture is crucial for our souls. Prioritize daily Bible reading and meditation to ensure you are spiritually fed and equipped to face life's challenges.</w:t>
      </w:r>
    </w:p>
    <w:p w14:paraId="41F78ED4"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prioritize listening to God's Word amidst daily distractions and noise?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ignoring God's Word leads to spiritual famine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hear and apply God's Word regularly? </w:t>
      </w:r>
    </w:p>
    <w:p w14:paraId="512F3321"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Complacency</w:t>
      </w:r>
    </w:p>
    <w:p w14:paraId="1AC96A35"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8 warns against the complacency that can arise from prosperity and comfort. When we become too comfortable, we risk neglecting our spiritual responsibilities and drifting away from God. Stay vigilant in your faith, continually seeking to grow and serve, remembering that our ultimate purpose is to glorify God in all we do.</w:t>
      </w:r>
    </w:p>
    <w:p w14:paraId="3BFC3857"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identify and address areas of complacency in your spiritual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complacency can lead to spiritual and moral decline 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vigilant and proactive in your faith journey? </w:t>
      </w:r>
    </w:p>
    <w:p w14:paraId="59168ED4"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F1E9BF"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6B2BCA1B" w14:textId="77777777" w:rsidR="008C3571" w:rsidRDefault="008C3571" w:rsidP="008C3571">
      <w:pPr>
        <w:spacing w:line="247" w:lineRule="auto"/>
        <w:rPr>
          <w:rFonts w:eastAsia="Times New Roman"/>
          <w:b/>
          <w:bCs/>
          <w:kern w:val="0"/>
          <w:sz w:val="21"/>
          <w:szCs w:val="21"/>
        </w:rPr>
      </w:pPr>
    </w:p>
    <w:p w14:paraId="560A2736" w14:textId="06A10AE6"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Call to Justice and Righteousness</w:t>
      </w:r>
    </w:p>
    <w:p w14:paraId="5E8F3901"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The chapter highlights the importance of justice and righteousness, as God condemns those who exploit the poor and needy. "Hear this, you who trample the needy and do away with the poor of the land" (Amos 8:4). As followers of Christ, we are called to act justly, love mercy, and walk humbly with our God (Micah 6:8). Let this be a reminder to advocate for fairness and compassion in our communities.</w:t>
      </w:r>
    </w:p>
    <w:p w14:paraId="378AB4E7"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actively promote justice in your community based on Amos 8's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righteousness in Amos 8,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fairness in your daily interactions, inspired by Amos 8? </w:t>
      </w:r>
    </w:p>
    <w:p w14:paraId="5F4ADE14"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Ignoring God</w:t>
      </w:r>
    </w:p>
    <w:p w14:paraId="56368F23"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8 illustrates the severe consequences of turning away from God. When we ignore His commands and pursue our own desires, we risk facing His righteous judgment. Reflect on your life and ensure that your actions align with God's will, seeking His guidance in all decisions.</w:t>
      </w:r>
    </w:p>
    <w:p w14:paraId="061E24CF"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ignoring God's warnings impact your daily life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prioritizing worldly desires over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neglecting God's guidance lead to personal and communal consequences? </w:t>
      </w:r>
    </w:p>
    <w:p w14:paraId="25D54E7F"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5A84BB"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6550365F" w14:textId="77777777" w:rsidR="008C3571" w:rsidRDefault="008C3571" w:rsidP="008C3571">
      <w:pPr>
        <w:spacing w:line="247" w:lineRule="auto"/>
        <w:rPr>
          <w:rFonts w:eastAsia="Times New Roman"/>
          <w:b/>
          <w:bCs/>
          <w:kern w:val="0"/>
          <w:sz w:val="21"/>
          <w:szCs w:val="21"/>
        </w:rPr>
      </w:pPr>
    </w:p>
    <w:p w14:paraId="4D76CCAD" w14:textId="1EA2C444"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Urgency of Repentance</w:t>
      </w:r>
    </w:p>
    <w:p w14:paraId="6196DA85"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The chapter serves as a wake-up call to repent and return to God. "The end has come upon my people Israel; I will spare them no longer" (Amos 8:2). Repentance is not just a one-time event but a continual process of turning away from sin and toward God. Embrace the opportunity to seek forgiveness and renew your commitment to living a Christ-centered life.</w:t>
      </w:r>
    </w:p>
    <w:p w14:paraId="6C6597F5" w14:textId="77777777" w:rsidR="008C3571" w:rsidRDefault="008C3571" w:rsidP="008C3571">
      <w:pPr>
        <w:spacing w:line="247" w:lineRule="auto"/>
      </w:pPr>
      <w:r w:rsidRPr="00F6333B">
        <w:rPr>
          <w:rFonts w:eastAsia="Times New Roman"/>
          <w:kern w:val="0"/>
          <w:sz w:val="21"/>
          <w:szCs w:val="21"/>
        </w:rPr>
        <w:t>1. How can you prioritize repentance in your daily life to align with God's expectations in Amos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immediate repentance is crucial when recognizing personal shortcomings, as highlighted in Amos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actions reflect genuine repentance in light of Amos 8?</w:t>
      </w:r>
    </w:p>
    <w:p w14:paraId="77FD62FA" w14:textId="2AADE63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Sovereignty</w:t>
      </w:r>
    </w:p>
    <w:p w14:paraId="4ECB02EF"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8 reminds us of God's ultimate control over all things. Despite the chaos and injustice in the world, we can trust that God is sovereign and His plans will prevail. Rest in the assurance that He is working all things together for the good of those who love Him (Romans 8:28).</w:t>
      </w:r>
    </w:p>
    <w:p w14:paraId="5D3C7D3D"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recognizing God's sovereignty in Amos 8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helps in facing life's uncertainties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sovereign plans as depicted in Amos 8? </w:t>
      </w:r>
    </w:p>
    <w:p w14:paraId="1DDB4310"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52F3C4"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6B39B47E" w14:textId="77777777" w:rsidR="008C3571" w:rsidRDefault="008C3571" w:rsidP="008C3571">
      <w:pPr>
        <w:spacing w:line="247" w:lineRule="auto"/>
        <w:rPr>
          <w:rFonts w:eastAsia="Times New Roman"/>
          <w:b/>
          <w:bCs/>
          <w:kern w:val="0"/>
          <w:sz w:val="21"/>
          <w:szCs w:val="21"/>
        </w:rPr>
      </w:pPr>
    </w:p>
    <w:p w14:paraId="749D7502" w14:textId="155EA702"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Value of Humility</w:t>
      </w:r>
    </w:p>
    <w:p w14:paraId="579EC47D"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The chapter underscores the need for humility before God. Recognize that we are dependent on His grace and mercy, and approach Him with a humble heart. "God opposes the proud but gives grace to the humble" (James 4:6). Let humility guide your interactions with others and your relationship with the Lord.</w:t>
      </w:r>
    </w:p>
    <w:p w14:paraId="00E4C582"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practicing humility in daily life help prevent the injustices described in Amos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genuine repentance and change, as seen in Amos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humility when faced with prideful tendencies in your community? </w:t>
      </w:r>
    </w:p>
    <w:p w14:paraId="6379B463"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Spiritual Discernment</w:t>
      </w:r>
    </w:p>
    <w:p w14:paraId="4F0A2197"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8 challenges us to develop spiritual discernment, recognizing the difference between truth and deception. In a world filled with conflicting messages, rely on the Holy Spirit and Scripture to guide your understanding and decisions. "Test everything; hold fast to what is good" (1 Thessalonians 5:21).</w:t>
      </w:r>
    </w:p>
    <w:p w14:paraId="52B78B2D"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develop spiritual discernment to recognize when society's values conflict with God's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discernment is crucial in making ethical decisions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spiritual discernment? </w:t>
      </w:r>
    </w:p>
    <w:p w14:paraId="4368A74B"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4025B0"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0CE1C238" w14:textId="77777777" w:rsidR="008C3571" w:rsidRDefault="008C3571" w:rsidP="008C3571">
      <w:pPr>
        <w:spacing w:line="247" w:lineRule="auto"/>
        <w:rPr>
          <w:rFonts w:eastAsia="Times New Roman"/>
          <w:b/>
          <w:bCs/>
          <w:kern w:val="0"/>
          <w:sz w:val="21"/>
          <w:szCs w:val="21"/>
        </w:rPr>
      </w:pPr>
    </w:p>
    <w:p w14:paraId="666317B6" w14:textId="24F2ACF4"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Hope of Restoration</w:t>
      </w:r>
    </w:p>
    <w:p w14:paraId="02917D35"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Despite the warnings of judgment, Amos 8 ultimately points to the hope of restoration for those who turn back to God. Trust in His promise of redemption and renewal, knowing that He desires to restore and bless His people. Let this hope inspire you to persevere in faith and obedience.</w:t>
      </w:r>
    </w:p>
    <w:p w14:paraId="227D16CC"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find hope in times of spiritual famine as described in Amos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life when facing personal challenges similar to Israel's?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past mistakes help in seeking restoration and renewal today? </w:t>
      </w:r>
    </w:p>
    <w:p w14:paraId="33E060F6"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Share the Gospel</w:t>
      </w:r>
    </w:p>
    <w:p w14:paraId="41F48779"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Finally, Amos 8 encourages us to share the message of salvation with others. As we recognize the urgency of repentance and the hope of restoration, let us be bold in proclaiming the good news of Jesus Christ. "Go into all the world and preach the gospel to every creature" (Mark 16:15). Embrace the opportunity to be a light in the darkness, pointing others to the ultimate source of salvation.</w:t>
      </w:r>
    </w:p>
    <w:p w14:paraId="5CFDF915" w14:textId="77777777" w:rsidR="008C3571" w:rsidRPr="001B37DC" w:rsidRDefault="008C3571" w:rsidP="008C3571">
      <w:pPr>
        <w:spacing w:line="247" w:lineRule="auto"/>
        <w:rPr>
          <w:rFonts w:eastAsia="Times New Roman"/>
          <w:kern w:val="0"/>
          <w:sz w:val="21"/>
          <w:szCs w:val="21"/>
        </w:rPr>
      </w:pPr>
      <w:r w:rsidRPr="00F6333B">
        <w:rPr>
          <w:rFonts w:eastAsia="Times New Roman"/>
          <w:kern w:val="0"/>
          <w:sz w:val="21"/>
          <w:szCs w:val="21"/>
        </w:rPr>
        <w:t>1. How can Amos 8 inspire you to share the Gospel in times of spiritual famine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crucial to share the Gospel when people ignore God's warnings, as in Amos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the Gospel is heard amidst societal distractions, like in Amos 8?</w:t>
      </w:r>
      <w:r w:rsidRPr="001B37DC">
        <w:br w:type="page"/>
      </w:r>
    </w:p>
    <w:p w14:paraId="16498973" w14:textId="77777777" w:rsidR="008C3571" w:rsidRPr="008C3571" w:rsidRDefault="008C3571" w:rsidP="008C3571">
      <w:pPr>
        <w:spacing w:line="247" w:lineRule="auto"/>
        <w:jc w:val="center"/>
        <w:outlineLvl w:val="0"/>
        <w:rPr>
          <w:rFonts w:eastAsia="Times New Roman"/>
          <w:b/>
          <w:bCs/>
          <w:kern w:val="36"/>
          <w:sz w:val="32"/>
          <w:szCs w:val="32"/>
        </w:rPr>
      </w:pPr>
      <w:r w:rsidRPr="008C3571">
        <w:rPr>
          <w:rFonts w:eastAsia="Times New Roman"/>
          <w:b/>
          <w:bCs/>
          <w:kern w:val="36"/>
          <w:sz w:val="32"/>
          <w:szCs w:val="32"/>
        </w:rPr>
        <w:t>Amos 9 Teaching Points and Bible Study Questions</w:t>
      </w:r>
    </w:p>
    <w:p w14:paraId="1E2ACD0F" w14:textId="4BE48CF3"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God's Sovereignty Over All Nations</w:t>
      </w:r>
    </w:p>
    <w:p w14:paraId="6B09687A"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In Amos 9, we are reminded of God's ultimate authority over every nation. "For behold, I will command, and I will shake the house of Israel among all the nations" (Amos 9:9). This passage underscores that no matter how powerful a nation may seem, it is still under God's control. This truth encourages us to trust in God's plan and timing, knowing that He is orchestrating events for His purposes.</w:t>
      </w:r>
    </w:p>
    <w:p w14:paraId="62F9FAB7"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recognizing God's sovereignty over all nations influence your daily decision-making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over nations can bring comfort during global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the belief in God's sovereignty? </w:t>
      </w:r>
    </w:p>
    <w:p w14:paraId="2B143BFD"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Inescapable Presence of God</w:t>
      </w:r>
    </w:p>
    <w:p w14:paraId="424E15E7"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 xml:space="preserve">Amos 9:2-3 illustrates that there is no place we can hide from God's presence: "Though they dig down to </w:t>
      </w:r>
      <w:proofErr w:type="spellStart"/>
      <w:r w:rsidRPr="00F6333B">
        <w:rPr>
          <w:rFonts w:eastAsia="Times New Roman"/>
          <w:kern w:val="0"/>
          <w:sz w:val="21"/>
          <w:szCs w:val="21"/>
        </w:rPr>
        <w:t>Sheol</w:t>
      </w:r>
      <w:proofErr w:type="spellEnd"/>
      <w:r w:rsidRPr="00F6333B">
        <w:rPr>
          <w:rFonts w:eastAsia="Times New Roman"/>
          <w:kern w:val="0"/>
          <w:sz w:val="21"/>
          <w:szCs w:val="21"/>
        </w:rPr>
        <w:t>, from there My hand will take them; though they climb up to heaven, from there I will pull them down." This serves as a powerful reminder that God is omnipresent. In our daily lives, we can find comfort in knowing that God is always with us, guiding and protecting us.</w:t>
      </w:r>
    </w:p>
    <w:p w14:paraId="48AB1336"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recognizing God's inescapable presence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become more aware of God's presence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constant presence can bring comfort during times of uncertainty? </w:t>
      </w:r>
    </w:p>
    <w:p w14:paraId="11C031DE"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042A29"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25751BB7" w14:textId="77777777" w:rsidR="008C3571" w:rsidRDefault="008C3571" w:rsidP="008C3571">
      <w:pPr>
        <w:spacing w:line="247" w:lineRule="auto"/>
        <w:rPr>
          <w:rFonts w:eastAsia="Times New Roman"/>
          <w:b/>
          <w:bCs/>
          <w:kern w:val="0"/>
          <w:sz w:val="21"/>
          <w:szCs w:val="21"/>
        </w:rPr>
      </w:pPr>
    </w:p>
    <w:p w14:paraId="660CE5B7" w14:textId="07D22F81"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Certainty of Divine Justice</w:t>
      </w:r>
    </w:p>
    <w:p w14:paraId="17D59B4A"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God's justice is a central theme in Amos 9. "I will fix My eyes upon them for evil and not for good" (Amos 9:4). This may sound harsh, but it reassures us that God is just and will not let evil go unpunished. It encourages us to live righteously and to seek justice in our own lives, knowing that God sees and will act.</w:t>
      </w:r>
    </w:p>
    <w:p w14:paraId="78B31862"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apply the certainty of divine justice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divine justice impacts your perspective on fairness in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principles of divine justice? </w:t>
      </w:r>
    </w:p>
    <w:p w14:paraId="09BB51C7"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Restoration</w:t>
      </w:r>
    </w:p>
    <w:p w14:paraId="723D019A"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Despite the warnings of judgment, Amos 9 ends with a promise of hope and restoration: "I will restore the fortunes of My people Israel" (Amos 9:14). This is a beautiful reminder that God’s discipline is not the end of the story. He is a God of restoration, ready to rebuild and renew. This encourages us to hold onto hope, even in difficult times.</w:t>
      </w:r>
    </w:p>
    <w:p w14:paraId="297367A2"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apply the promise of restoration in Amos 9 to your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promise of restoration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concept of restoration inspire you to make positive changes in your life? </w:t>
      </w:r>
    </w:p>
    <w:p w14:paraId="743F50A2"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73D6A5"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585A8E67" w14:textId="77777777" w:rsidR="008C3571" w:rsidRDefault="008C3571" w:rsidP="008C3571">
      <w:pPr>
        <w:spacing w:line="247" w:lineRule="auto"/>
        <w:rPr>
          <w:rFonts w:eastAsia="Times New Roman"/>
          <w:b/>
          <w:bCs/>
          <w:kern w:val="0"/>
          <w:sz w:val="21"/>
          <w:szCs w:val="21"/>
        </w:rPr>
      </w:pPr>
    </w:p>
    <w:p w14:paraId="4B5B80E7" w14:textId="20FE56F4"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106CE999"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9 calls us to repentance, highlighting the need to turn back to God. The chapter shows that God desires a relationship with us and is willing to forgive and restore those who seek Him. This lesson encourages us to examine our hearts and align our lives with His will.</w:t>
      </w:r>
    </w:p>
    <w:p w14:paraId="0E5C93B5" w14:textId="77777777" w:rsidR="008C3571" w:rsidRDefault="008C3571" w:rsidP="008C3571">
      <w:pPr>
        <w:spacing w:line="247" w:lineRule="auto"/>
      </w:pPr>
      <w:r w:rsidRPr="00F6333B">
        <w:rPr>
          <w:rFonts w:eastAsia="Times New Roman"/>
          <w:kern w:val="0"/>
          <w:sz w:val="21"/>
          <w:szCs w:val="21"/>
        </w:rPr>
        <w:t>1. How can recognizing God's judgment in Amos 9 motivate you to prioritize repentance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genuine repentance and transformation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the consequences of unrepentance in Amos 9 encourage personal spiritual growth?</w:t>
      </w:r>
    </w:p>
    <w:p w14:paraId="680F20DB" w14:textId="09369772"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276C6C11"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God's faithfulness is evident in His promises to Israel. "I will plant them upon their land, and they will never again be uprooted" (Amos 9:15). This assurance of God's unwavering commitment to His people reminds us that He is faithful to His promises. We can trust Him to fulfill His word in our lives.</w:t>
      </w:r>
    </w:p>
    <w:p w14:paraId="057AA158"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trust in God's faithfulness during times of personal or communal hardship?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life through God's promises of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faithfulness encourage you to remain steadfast in your own commitments? </w:t>
      </w:r>
    </w:p>
    <w:p w14:paraId="31433682"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B12022"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53FD0805" w14:textId="77777777" w:rsidR="008C3571" w:rsidRDefault="008C3571" w:rsidP="008C3571">
      <w:pPr>
        <w:spacing w:line="247" w:lineRule="auto"/>
        <w:rPr>
          <w:rFonts w:eastAsia="Times New Roman"/>
          <w:b/>
          <w:bCs/>
          <w:kern w:val="0"/>
          <w:sz w:val="21"/>
          <w:szCs w:val="21"/>
        </w:rPr>
      </w:pPr>
    </w:p>
    <w:p w14:paraId="4C8C664A" w14:textId="642AAB5D"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Call to Humility</w:t>
      </w:r>
    </w:p>
    <w:p w14:paraId="413CFD00"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9 challenges us to remain humble before God. Recognizing His power and authority should lead us to humility, acknowledging that we are dependent on Him for everything. This humility opens the door for God to work in and through us.</w:t>
      </w:r>
    </w:p>
    <w:p w14:paraId="5BC2B3DA"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recognizing God's sovereignty in Amos 9 inspire humility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facing God's judgment and promises in Amos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your community, as seen in Amos 9? </w:t>
      </w:r>
    </w:p>
    <w:p w14:paraId="577A9DA4"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Vision of a New Creation</w:t>
      </w:r>
    </w:p>
    <w:p w14:paraId="15FE888D"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The imagery in Amos 9:13-14 paints a picture of abundance and blessing: "The mountains will drip with sweet wine, and all the hills will flow with it." This vision of a new creation inspires us to look forward to the ultimate fulfillment of God's promises, where there will be no more pain or suffering.</w:t>
      </w:r>
    </w:p>
    <w:p w14:paraId="60C9593F"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you contribute to building a community that reflects the vision of a new creation in Amos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in your life that aligns with the restoration promised in Amos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vision of a new creation is important for personal and communal transformation today? </w:t>
      </w:r>
    </w:p>
    <w:p w14:paraId="2BC4A2B0" w14:textId="77777777" w:rsidR="008C3571" w:rsidRDefault="008C3571" w:rsidP="008C357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A718EF" w14:textId="77777777" w:rsidR="008C3571" w:rsidRDefault="008C3571">
      <w:pPr>
        <w:spacing w:after="0" w:line="240" w:lineRule="auto"/>
        <w:rPr>
          <w:rFonts w:eastAsia="Times New Roman"/>
          <w:b/>
          <w:bCs/>
          <w:kern w:val="0"/>
          <w:sz w:val="21"/>
          <w:szCs w:val="21"/>
        </w:rPr>
      </w:pPr>
      <w:r>
        <w:rPr>
          <w:rFonts w:eastAsia="Times New Roman"/>
          <w:b/>
          <w:bCs/>
          <w:kern w:val="0"/>
          <w:sz w:val="21"/>
          <w:szCs w:val="21"/>
        </w:rPr>
        <w:br w:type="page"/>
      </w:r>
    </w:p>
    <w:p w14:paraId="2A9E4097" w14:textId="77777777" w:rsidR="008C3571" w:rsidRDefault="008C3571" w:rsidP="008C3571">
      <w:pPr>
        <w:spacing w:line="247" w:lineRule="auto"/>
        <w:rPr>
          <w:rFonts w:eastAsia="Times New Roman"/>
          <w:b/>
          <w:bCs/>
          <w:kern w:val="0"/>
          <w:sz w:val="21"/>
          <w:szCs w:val="21"/>
        </w:rPr>
      </w:pPr>
    </w:p>
    <w:p w14:paraId="27719F6E" w14:textId="157452EE" w:rsidR="008C3571" w:rsidRPr="00F6333B" w:rsidRDefault="008C3571" w:rsidP="008C3571">
      <w:pPr>
        <w:spacing w:line="247" w:lineRule="auto"/>
        <w:rPr>
          <w:rFonts w:eastAsia="Times New Roman"/>
          <w:kern w:val="0"/>
          <w:sz w:val="21"/>
          <w:szCs w:val="21"/>
        </w:rPr>
      </w:pPr>
      <w:r w:rsidRPr="00F6333B">
        <w:rPr>
          <w:rFonts w:eastAsia="Times New Roman"/>
          <w:b/>
          <w:bCs/>
          <w:kern w:val="0"/>
          <w:sz w:val="21"/>
          <w:szCs w:val="21"/>
        </w:rPr>
        <w:t>The Role of Prophecy in God's Plan</w:t>
      </w:r>
    </w:p>
    <w:p w14:paraId="4CFDF4C2"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Amos 9 highlights the role of prophecy in revealing God's plans. Prophets like Amos were used by God to communicate His messages to His people. This reminds us of the importance of listening to God's word and being attentive to His guidance in our lives.</w:t>
      </w:r>
    </w:p>
    <w:p w14:paraId="45A3A05A"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1. How can understanding prophecy in Amos 9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prophecy to communicate His plans, and how does this affect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Amos 9 about trusting God's long-term plans despite current challenges? </w:t>
      </w:r>
    </w:p>
    <w:p w14:paraId="314B696C" w14:textId="77777777" w:rsidR="008C3571" w:rsidRPr="00F6333B" w:rsidRDefault="008C3571" w:rsidP="008C357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Eternal Salvation</w:t>
      </w:r>
    </w:p>
    <w:p w14:paraId="35182E13" w14:textId="77777777" w:rsidR="008C3571" w:rsidRPr="00F6333B" w:rsidRDefault="008C3571" w:rsidP="008C3571">
      <w:pPr>
        <w:spacing w:line="247" w:lineRule="auto"/>
        <w:rPr>
          <w:rFonts w:eastAsia="Times New Roman"/>
          <w:kern w:val="0"/>
          <w:sz w:val="21"/>
          <w:szCs w:val="21"/>
        </w:rPr>
      </w:pPr>
      <w:r w:rsidRPr="00F6333B">
        <w:rPr>
          <w:rFonts w:eastAsia="Times New Roman"/>
          <w:kern w:val="0"/>
          <w:sz w:val="21"/>
          <w:szCs w:val="21"/>
        </w:rPr>
        <w:t>Ultimately, Amos 9 points us to the hope of eternal salvation through Jesus Christ. The promise of restoration and blessing foreshadows the ultimate redemption found in Christ. As believers, we can rejoice in the assurance of salvation and the eternal life that awaits us.</w:t>
      </w:r>
    </w:p>
    <w:p w14:paraId="29C34B96" w14:textId="7BAC6092" w:rsidR="00F6333B" w:rsidRPr="001B37DC" w:rsidRDefault="008C3571" w:rsidP="008C3571">
      <w:pPr>
        <w:spacing w:line="247" w:lineRule="auto"/>
        <w:rPr>
          <w:rFonts w:eastAsia="Times New Roman"/>
          <w:kern w:val="0"/>
          <w:sz w:val="21"/>
          <w:szCs w:val="21"/>
        </w:rPr>
      </w:pPr>
      <w:r w:rsidRPr="00F6333B">
        <w:rPr>
          <w:rFonts w:eastAsia="Times New Roman"/>
          <w:kern w:val="0"/>
          <w:sz w:val="21"/>
          <w:szCs w:val="21"/>
        </w:rPr>
        <w:t>1. How can the promise of restoration in Amos 9 inspire hope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promise of salvation in Amos 9 for your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assurance of eternal salvation motivate you to live differently today?</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72233" w14:textId="77777777" w:rsidR="00CA5A01" w:rsidRDefault="00CA5A01" w:rsidP="00993188">
      <w:pPr>
        <w:spacing w:after="0" w:line="240" w:lineRule="auto"/>
      </w:pPr>
      <w:r>
        <w:separator/>
      </w:r>
    </w:p>
  </w:endnote>
  <w:endnote w:type="continuationSeparator" w:id="0">
    <w:p w14:paraId="6D298C7A" w14:textId="77777777" w:rsidR="00CA5A01" w:rsidRDefault="00CA5A01"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47798"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02ACFBAE"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4140068C"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28C76" w14:textId="77777777" w:rsidR="007F1F09" w:rsidRPr="007F1F09" w:rsidRDefault="007F1F09" w:rsidP="00506EB5">
    <w:pPr>
      <w:pStyle w:val="Footer"/>
      <w:framePr w:wrap="none" w:vAnchor="text" w:hAnchor="margin" w:xAlign="center" w:y="1"/>
      <w:rPr>
        <w:rStyle w:val="PageNumber"/>
        <w:sz w:val="11"/>
        <w:szCs w:val="11"/>
      </w:rPr>
    </w:pPr>
  </w:p>
  <w:p w14:paraId="3DF37DF5"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133F9D8"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3C0D90A4" wp14:editId="6F72B28D">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E38B64C" wp14:editId="00B64AD2">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4A525"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9DCD2"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2C494709"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CC0CB" w14:textId="77777777" w:rsidR="00CA5A01" w:rsidRDefault="00CA5A01" w:rsidP="00993188">
      <w:pPr>
        <w:spacing w:after="0" w:line="240" w:lineRule="auto"/>
      </w:pPr>
      <w:r>
        <w:separator/>
      </w:r>
    </w:p>
  </w:footnote>
  <w:footnote w:type="continuationSeparator" w:id="0">
    <w:p w14:paraId="42681F2D" w14:textId="77777777" w:rsidR="00CA5A01" w:rsidRDefault="00CA5A01"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571"/>
    <w:rsid w:val="00000CDF"/>
    <w:rsid w:val="00037514"/>
    <w:rsid w:val="000421EA"/>
    <w:rsid w:val="00051B34"/>
    <w:rsid w:val="000B6F4F"/>
    <w:rsid w:val="000E3031"/>
    <w:rsid w:val="00153A4F"/>
    <w:rsid w:val="00177C6D"/>
    <w:rsid w:val="00194992"/>
    <w:rsid w:val="001B37DC"/>
    <w:rsid w:val="001B511C"/>
    <w:rsid w:val="001C43A9"/>
    <w:rsid w:val="001E4954"/>
    <w:rsid w:val="00223D2A"/>
    <w:rsid w:val="002358CF"/>
    <w:rsid w:val="003211B8"/>
    <w:rsid w:val="003215D5"/>
    <w:rsid w:val="00351FC4"/>
    <w:rsid w:val="00391B5E"/>
    <w:rsid w:val="00397296"/>
    <w:rsid w:val="003B6791"/>
    <w:rsid w:val="004F7C83"/>
    <w:rsid w:val="005218D9"/>
    <w:rsid w:val="00590404"/>
    <w:rsid w:val="005C237B"/>
    <w:rsid w:val="00661B7E"/>
    <w:rsid w:val="006762E8"/>
    <w:rsid w:val="00687503"/>
    <w:rsid w:val="00692F03"/>
    <w:rsid w:val="006C5800"/>
    <w:rsid w:val="00741D82"/>
    <w:rsid w:val="00762403"/>
    <w:rsid w:val="0078350E"/>
    <w:rsid w:val="00793C4A"/>
    <w:rsid w:val="007E2F25"/>
    <w:rsid w:val="007F1F09"/>
    <w:rsid w:val="00800A60"/>
    <w:rsid w:val="00840C19"/>
    <w:rsid w:val="0086139F"/>
    <w:rsid w:val="00870740"/>
    <w:rsid w:val="0087297B"/>
    <w:rsid w:val="00875463"/>
    <w:rsid w:val="00887FAA"/>
    <w:rsid w:val="008C3571"/>
    <w:rsid w:val="0091161B"/>
    <w:rsid w:val="00985E6C"/>
    <w:rsid w:val="00993188"/>
    <w:rsid w:val="009A38CE"/>
    <w:rsid w:val="009E4504"/>
    <w:rsid w:val="009E45C1"/>
    <w:rsid w:val="00A102B6"/>
    <w:rsid w:val="00A412FE"/>
    <w:rsid w:val="00AD3566"/>
    <w:rsid w:val="00AF1073"/>
    <w:rsid w:val="00B14F85"/>
    <w:rsid w:val="00B15325"/>
    <w:rsid w:val="00B22981"/>
    <w:rsid w:val="00B26268"/>
    <w:rsid w:val="00B4631E"/>
    <w:rsid w:val="00BB25B5"/>
    <w:rsid w:val="00C53FDE"/>
    <w:rsid w:val="00CA5A01"/>
    <w:rsid w:val="00CD424F"/>
    <w:rsid w:val="00D32F91"/>
    <w:rsid w:val="00DA5F01"/>
    <w:rsid w:val="00DB0942"/>
    <w:rsid w:val="00DC3612"/>
    <w:rsid w:val="00E01F86"/>
    <w:rsid w:val="00E16C25"/>
    <w:rsid w:val="00E43AC8"/>
    <w:rsid w:val="00E92997"/>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36D70"/>
  <w15:chartTrackingRefBased/>
  <w15:docId w15:val="{D3961348-3CE9-4BF3-BACF-8941527C1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5</TotalTime>
  <Pages>46</Pages>
  <Words>9218</Words>
  <Characters>52549</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2025-12-31T07:02:00Z</dcterms:created>
  <dcterms:modified xsi:type="dcterms:W3CDTF">2026-01-12T03:32:00Z</dcterms:modified>
</cp:coreProperties>
</file>